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AE7C0" w14:textId="77777777" w:rsidR="00572A5B" w:rsidRDefault="00572A5B" w:rsidP="00572A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HERBERD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4D3979CE" w14:textId="77777777" w:rsidR="00572A5B" w:rsidRDefault="00572A5B" w:rsidP="00572A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Farringdon Without Ward, London.</w:t>
      </w:r>
    </w:p>
    <w:p w14:paraId="3102B17F" w14:textId="77777777" w:rsidR="00572A5B" w:rsidRDefault="00572A5B" w:rsidP="00572A5B">
      <w:pPr>
        <w:pStyle w:val="NoSpacing"/>
        <w:rPr>
          <w:rFonts w:cs="Times New Roman"/>
          <w:szCs w:val="24"/>
        </w:rPr>
      </w:pPr>
    </w:p>
    <w:p w14:paraId="4F6030EC" w14:textId="77777777" w:rsidR="00572A5B" w:rsidRDefault="00572A5B" w:rsidP="00572A5B">
      <w:pPr>
        <w:pStyle w:val="NoSpacing"/>
        <w:rPr>
          <w:rFonts w:cs="Times New Roman"/>
          <w:szCs w:val="24"/>
        </w:rPr>
      </w:pPr>
    </w:p>
    <w:p w14:paraId="3841BB21" w14:textId="77777777" w:rsidR="00572A5B" w:rsidRDefault="00572A5B" w:rsidP="00572A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a Constable.</w:t>
      </w:r>
    </w:p>
    <w:p w14:paraId="4CB4C252" w14:textId="77777777" w:rsidR="00572A5B" w:rsidRDefault="00572A5B" w:rsidP="00572A5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D8F9BC1" w14:textId="77777777" w:rsidR="00572A5B" w:rsidRDefault="00572A5B" w:rsidP="00572A5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p.552)</w:t>
      </w:r>
    </w:p>
    <w:p w14:paraId="19571E65" w14:textId="77777777" w:rsidR="00572A5B" w:rsidRDefault="00572A5B" w:rsidP="00572A5B">
      <w:pPr>
        <w:pStyle w:val="NoSpacing"/>
        <w:rPr>
          <w:rFonts w:eastAsia="Times New Roman" w:cs="Times New Roman"/>
          <w:szCs w:val="24"/>
        </w:rPr>
      </w:pPr>
    </w:p>
    <w:p w14:paraId="3E35D605" w14:textId="77777777" w:rsidR="00572A5B" w:rsidRDefault="00572A5B" w:rsidP="00572A5B">
      <w:pPr>
        <w:pStyle w:val="NoSpacing"/>
        <w:rPr>
          <w:rFonts w:eastAsia="Times New Roman" w:cs="Times New Roman"/>
          <w:szCs w:val="24"/>
        </w:rPr>
      </w:pPr>
    </w:p>
    <w:p w14:paraId="326042AD" w14:textId="77777777" w:rsidR="00572A5B" w:rsidRDefault="00572A5B" w:rsidP="00572A5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2023</w:t>
      </w:r>
    </w:p>
    <w:p w14:paraId="6E8F00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103EC" w14:textId="77777777" w:rsidR="00572A5B" w:rsidRDefault="00572A5B" w:rsidP="009139A6">
      <w:r>
        <w:separator/>
      </w:r>
    </w:p>
  </w:endnote>
  <w:endnote w:type="continuationSeparator" w:id="0">
    <w:p w14:paraId="52B0E68A" w14:textId="77777777" w:rsidR="00572A5B" w:rsidRDefault="00572A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91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7B1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CD1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5669E" w14:textId="77777777" w:rsidR="00572A5B" w:rsidRDefault="00572A5B" w:rsidP="009139A6">
      <w:r>
        <w:separator/>
      </w:r>
    </w:p>
  </w:footnote>
  <w:footnote w:type="continuationSeparator" w:id="0">
    <w:p w14:paraId="54A8E648" w14:textId="77777777" w:rsidR="00572A5B" w:rsidRDefault="00572A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49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FE6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76C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5B"/>
    <w:rsid w:val="000666E0"/>
    <w:rsid w:val="002510B7"/>
    <w:rsid w:val="00572A5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A7CE"/>
  <w15:chartTrackingRefBased/>
  <w15:docId w15:val="{745409D0-59C2-497F-9ED0-187CFDA2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2023-12-26T07:29:00Z</dcterms:created>
  <dcterms:modified xsi:type="dcterms:W3CDTF">2023-12-26T07:29:00Z</dcterms:modified>
</cp:coreProperties>
</file>