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8D5B74" w14:textId="77777777" w:rsidR="00A67659" w:rsidRDefault="00A67659" w:rsidP="00A676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HERBELOTT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fl.1437)</w:t>
      </w:r>
    </w:p>
    <w:p w14:paraId="00FA3987" w14:textId="77777777" w:rsidR="00A67659" w:rsidRDefault="00A67659" w:rsidP="00A6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7D8EFE" w14:textId="77777777" w:rsidR="00A67659" w:rsidRDefault="00A67659" w:rsidP="00A6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E35A6C" w14:textId="77777777" w:rsidR="00A67659" w:rsidRDefault="00A67659" w:rsidP="00A676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Nov.1437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Maidstone</w:t>
      </w:r>
      <w:proofErr w:type="spellEnd"/>
      <w:r>
        <w:rPr>
          <w:rFonts w:ascii="Times New Roman" w:hAnsi="Times New Roman" w:cs="Times New Roman"/>
          <w:sz w:val="24"/>
          <w:szCs w:val="24"/>
        </w:rPr>
        <w:t>, Kent, into</w:t>
      </w:r>
    </w:p>
    <w:p w14:paraId="7610D6C2" w14:textId="77777777" w:rsidR="00A67659" w:rsidRDefault="00A67659" w:rsidP="00A676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Reynold </w:t>
      </w:r>
      <w:proofErr w:type="spellStart"/>
      <w:r>
        <w:rPr>
          <w:rFonts w:ascii="Times New Roman" w:hAnsi="Times New Roman" w:cs="Times New Roman"/>
          <w:sz w:val="24"/>
          <w:szCs w:val="24"/>
        </w:rPr>
        <w:t>Pympe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F0BB9D2" w14:textId="77777777" w:rsidR="00A67659" w:rsidRDefault="00A67659" w:rsidP="00A676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25-99)</w:t>
      </w:r>
    </w:p>
    <w:p w14:paraId="7FE4BC79" w14:textId="77777777" w:rsidR="00A67659" w:rsidRDefault="00A67659" w:rsidP="00A6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1F72A9" w14:textId="77777777" w:rsidR="00A67659" w:rsidRDefault="00A67659" w:rsidP="00A6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7E64E2" w14:textId="77777777" w:rsidR="00A67659" w:rsidRPr="00144D87" w:rsidRDefault="00A67659" w:rsidP="00A676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2021</w:t>
      </w:r>
    </w:p>
    <w:p w14:paraId="1502A925" w14:textId="65F10160" w:rsidR="00BA00AB" w:rsidRPr="00A6765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676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B69332" w14:textId="77777777" w:rsidR="00A67659" w:rsidRDefault="00A67659" w:rsidP="009139A6">
      <w:r>
        <w:separator/>
      </w:r>
    </w:p>
  </w:endnote>
  <w:endnote w:type="continuationSeparator" w:id="0">
    <w:p w14:paraId="1774CC18" w14:textId="77777777" w:rsidR="00A67659" w:rsidRDefault="00A676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AA6A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2E04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86EA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1FB753" w14:textId="77777777" w:rsidR="00A67659" w:rsidRDefault="00A67659" w:rsidP="009139A6">
      <w:r>
        <w:separator/>
      </w:r>
    </w:p>
  </w:footnote>
  <w:footnote w:type="continuationSeparator" w:id="0">
    <w:p w14:paraId="7142E111" w14:textId="77777777" w:rsidR="00A67659" w:rsidRDefault="00A676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8F78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C843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CBB2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659"/>
    <w:rsid w:val="000666E0"/>
    <w:rsid w:val="002510B7"/>
    <w:rsid w:val="005C130B"/>
    <w:rsid w:val="00826F5C"/>
    <w:rsid w:val="009139A6"/>
    <w:rsid w:val="009448BB"/>
    <w:rsid w:val="00A3176C"/>
    <w:rsid w:val="00A67659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05A5C"/>
  <w15:chartTrackingRefBased/>
  <w15:docId w15:val="{5D790BB6-A757-4AAE-B531-C100BA5BF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2021-04-01T09:55:00Z</dcterms:created>
  <dcterms:modified xsi:type="dcterms:W3CDTF">2021-04-01T09:56:00Z</dcterms:modified>
</cp:coreProperties>
</file>