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69" w:rsidRDefault="00275869" w:rsidP="00275869">
      <w:pPr>
        <w:pStyle w:val="NoSpacing"/>
      </w:pPr>
      <w:r>
        <w:rPr>
          <w:u w:val="single"/>
        </w:rPr>
        <w:t>Richard HERBELON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75869" w:rsidRDefault="00275869" w:rsidP="00275869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275869" w:rsidRDefault="00275869" w:rsidP="00275869">
      <w:pPr>
        <w:pStyle w:val="NoSpacing"/>
      </w:pPr>
    </w:p>
    <w:p w:rsidR="00275869" w:rsidRDefault="00275869" w:rsidP="00275869">
      <w:pPr>
        <w:pStyle w:val="NoSpacing"/>
      </w:pPr>
    </w:p>
    <w:p w:rsidR="00275869" w:rsidRDefault="00275869" w:rsidP="0027586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275869" w:rsidRDefault="00275869" w:rsidP="00275869">
      <w:pPr>
        <w:pStyle w:val="NoSpacing"/>
      </w:pPr>
    </w:p>
    <w:p w:rsidR="00275869" w:rsidRDefault="00275869" w:rsidP="00275869">
      <w:pPr>
        <w:pStyle w:val="NoSpacing"/>
      </w:pPr>
    </w:p>
    <w:p w:rsidR="006B2F86" w:rsidRPr="00275869" w:rsidRDefault="00275869" w:rsidP="00275869">
      <w:pPr>
        <w:pStyle w:val="NoSpacing"/>
      </w:pPr>
      <w:r>
        <w:t>21 January 2017</w:t>
      </w:r>
      <w:bookmarkStart w:id="0" w:name="_GoBack"/>
      <w:bookmarkEnd w:id="0"/>
    </w:p>
    <w:sectPr w:rsidR="006B2F86" w:rsidRPr="002758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869" w:rsidRDefault="00275869" w:rsidP="00E71FC3">
      <w:pPr>
        <w:spacing w:after="0" w:line="240" w:lineRule="auto"/>
      </w:pPr>
      <w:r>
        <w:separator/>
      </w:r>
    </w:p>
  </w:endnote>
  <w:endnote w:type="continuationSeparator" w:id="0">
    <w:p w:rsidR="00275869" w:rsidRDefault="002758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869" w:rsidRDefault="00275869" w:rsidP="00E71FC3">
      <w:pPr>
        <w:spacing w:after="0" w:line="240" w:lineRule="auto"/>
      </w:pPr>
      <w:r>
        <w:separator/>
      </w:r>
    </w:p>
  </w:footnote>
  <w:footnote w:type="continuationSeparator" w:id="0">
    <w:p w:rsidR="00275869" w:rsidRDefault="002758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869"/>
    <w:rsid w:val="001A7C09"/>
    <w:rsid w:val="0027586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4524"/>
  <w15:chartTrackingRefBased/>
  <w15:docId w15:val="{5BE57301-4BA8-401F-A127-F0304CFE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8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2017-01-21T14:49:00Z</dcterms:created>
  <dcterms:modified xsi:type="dcterms:W3CDTF">2017-01-21T14:49:00Z</dcterms:modified>
</cp:coreProperties>
</file>