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6603E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HERBEGOVE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D372E2D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8F32D5F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2051C1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D3474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Aug.1413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50209B9" w14:textId="77777777" w:rsidR="00DF3005" w:rsidRDefault="00DF3005" w:rsidP="00DF30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6A3BF843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B01E80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EC728" w14:textId="77777777" w:rsidR="00DF3005" w:rsidRDefault="00DF3005" w:rsidP="00DF30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2023</w:t>
      </w:r>
    </w:p>
    <w:p w14:paraId="21007F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09BDD" w14:textId="77777777" w:rsidR="00DF3005" w:rsidRDefault="00DF3005" w:rsidP="009139A6">
      <w:r>
        <w:separator/>
      </w:r>
    </w:p>
  </w:endnote>
  <w:endnote w:type="continuationSeparator" w:id="0">
    <w:p w14:paraId="10F30D16" w14:textId="77777777" w:rsidR="00DF3005" w:rsidRDefault="00DF30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CE4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F81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6B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1C2BE" w14:textId="77777777" w:rsidR="00DF3005" w:rsidRDefault="00DF3005" w:rsidP="009139A6">
      <w:r>
        <w:separator/>
      </w:r>
    </w:p>
  </w:footnote>
  <w:footnote w:type="continuationSeparator" w:id="0">
    <w:p w14:paraId="7AC5A436" w14:textId="77777777" w:rsidR="00DF3005" w:rsidRDefault="00DF30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07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A2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5A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0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300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5CA23"/>
  <w15:chartTrackingRefBased/>
  <w15:docId w15:val="{8B743DCF-367D-4F52-B672-F583A37A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0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2023-11-28T16:08:00Z</dcterms:created>
  <dcterms:modified xsi:type="dcterms:W3CDTF">2023-11-28T16:08:00Z</dcterms:modified>
</cp:coreProperties>
</file>