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8D9C5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HERBEGEOUR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65D736CD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0C5E4751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7E2B709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F94881E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3036DB6A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38C365E" w14:textId="77777777" w:rsidR="006F3CB4" w:rsidRDefault="006F3CB4" w:rsidP="006F3CB4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750E8B36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9FF995E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DAB83A3" w14:textId="77777777" w:rsidR="006F3CB4" w:rsidRDefault="006F3CB4" w:rsidP="006F3C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23 November 2022</w:t>
      </w:r>
    </w:p>
    <w:p w14:paraId="6DBF2C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AF517" w14:textId="77777777" w:rsidR="006F3CB4" w:rsidRDefault="006F3CB4" w:rsidP="009139A6">
      <w:r>
        <w:separator/>
      </w:r>
    </w:p>
  </w:endnote>
  <w:endnote w:type="continuationSeparator" w:id="0">
    <w:p w14:paraId="1D560187" w14:textId="77777777" w:rsidR="006F3CB4" w:rsidRDefault="006F3C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915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F73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1F8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CC382" w14:textId="77777777" w:rsidR="006F3CB4" w:rsidRDefault="006F3CB4" w:rsidP="009139A6">
      <w:r>
        <w:separator/>
      </w:r>
    </w:p>
  </w:footnote>
  <w:footnote w:type="continuationSeparator" w:id="0">
    <w:p w14:paraId="40AFA388" w14:textId="77777777" w:rsidR="006F3CB4" w:rsidRDefault="006F3C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435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5AB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429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B4"/>
    <w:rsid w:val="000666E0"/>
    <w:rsid w:val="002510B7"/>
    <w:rsid w:val="005C130B"/>
    <w:rsid w:val="006F3CB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D700"/>
  <w15:chartTrackingRefBased/>
  <w15:docId w15:val="{D512BD94-7FFF-4CCE-B8F7-12A6BE53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CB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2023-01-29T21:36:00Z</dcterms:created>
  <dcterms:modified xsi:type="dcterms:W3CDTF">2023-01-29T21:37:00Z</dcterms:modified>
</cp:coreProperties>
</file>