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16B47" w14:textId="5C787DCF" w:rsidR="00B17C39" w:rsidRDefault="00B17C39" w:rsidP="00B17C39">
      <w:pPr>
        <w:pStyle w:val="NoSpacing"/>
      </w:pPr>
      <w:r>
        <w:rPr>
          <w:u w:val="single"/>
        </w:rPr>
        <w:t>John HERBALDOUN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14</w:t>
      </w:r>
      <w:r>
        <w:t>)</w:t>
      </w:r>
    </w:p>
    <w:p w14:paraId="7EAD440D" w14:textId="1B829B71" w:rsidR="00B17C39" w:rsidRDefault="00B17C39" w:rsidP="00B17C39">
      <w:pPr>
        <w:pStyle w:val="NoSpacing"/>
      </w:pPr>
      <w:r>
        <w:t xml:space="preserve">of Canterbury. </w:t>
      </w:r>
      <w:r>
        <w:t>Tailor.</w:t>
      </w:r>
    </w:p>
    <w:p w14:paraId="5818AEF1" w14:textId="77777777" w:rsidR="00B17C39" w:rsidRDefault="00B17C39" w:rsidP="00B17C39">
      <w:pPr>
        <w:pStyle w:val="NoSpacing"/>
      </w:pPr>
    </w:p>
    <w:p w14:paraId="45FC3615" w14:textId="77777777" w:rsidR="00B17C39" w:rsidRDefault="00B17C39" w:rsidP="00B17C39">
      <w:pPr>
        <w:pStyle w:val="NoSpacing"/>
      </w:pPr>
    </w:p>
    <w:p w14:paraId="77B397FF" w14:textId="0AF0482E" w:rsidR="00B17C39" w:rsidRDefault="00B17C39" w:rsidP="00B17C39">
      <w:pPr>
        <w:pStyle w:val="NoSpacing"/>
      </w:pPr>
      <w:r>
        <w:tab/>
        <w:t>14</w:t>
      </w:r>
      <w:r>
        <w:t>14</w:t>
      </w:r>
      <w:bookmarkStart w:id="0" w:name="_GoBack"/>
      <w:bookmarkEnd w:id="0"/>
      <w:r>
        <w:tab/>
        <w:t>He became a Freeman by redemption.   (Cowper p.275)</w:t>
      </w:r>
    </w:p>
    <w:p w14:paraId="3FDAFFB5" w14:textId="77777777" w:rsidR="00B17C39" w:rsidRDefault="00B17C39" w:rsidP="00B17C39">
      <w:pPr>
        <w:pStyle w:val="NoSpacing"/>
      </w:pPr>
    </w:p>
    <w:p w14:paraId="4F909626" w14:textId="77777777" w:rsidR="00B17C39" w:rsidRDefault="00B17C39" w:rsidP="00B17C39">
      <w:pPr>
        <w:pStyle w:val="NoSpacing"/>
      </w:pPr>
    </w:p>
    <w:p w14:paraId="78DD1002" w14:textId="77777777" w:rsidR="00B17C39" w:rsidRPr="00034DEB" w:rsidRDefault="00B17C39" w:rsidP="00B17C39">
      <w:pPr>
        <w:pStyle w:val="NoSpacing"/>
      </w:pPr>
      <w:r>
        <w:t>26 July 2018</w:t>
      </w:r>
    </w:p>
    <w:p w14:paraId="713C4E3A" w14:textId="69DBC3BF" w:rsidR="006B2F86" w:rsidRPr="00B17C39" w:rsidRDefault="00B17C39" w:rsidP="00E71FC3">
      <w:pPr>
        <w:pStyle w:val="NoSpacing"/>
      </w:pPr>
    </w:p>
    <w:sectPr w:rsidR="006B2F86" w:rsidRPr="00B17C3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512F12" w14:textId="77777777" w:rsidR="00B17C39" w:rsidRDefault="00B17C39" w:rsidP="00E71FC3">
      <w:pPr>
        <w:spacing w:after="0" w:line="240" w:lineRule="auto"/>
      </w:pPr>
      <w:r>
        <w:separator/>
      </w:r>
    </w:p>
  </w:endnote>
  <w:endnote w:type="continuationSeparator" w:id="0">
    <w:p w14:paraId="51805E48" w14:textId="77777777" w:rsidR="00B17C39" w:rsidRDefault="00B17C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A03F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B65A4" w14:textId="77777777" w:rsidR="00B17C39" w:rsidRDefault="00B17C39" w:rsidP="00E71FC3">
      <w:pPr>
        <w:spacing w:after="0" w:line="240" w:lineRule="auto"/>
      </w:pPr>
      <w:r>
        <w:separator/>
      </w:r>
    </w:p>
  </w:footnote>
  <w:footnote w:type="continuationSeparator" w:id="0">
    <w:p w14:paraId="321D4775" w14:textId="77777777" w:rsidR="00B17C39" w:rsidRDefault="00B17C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39"/>
    <w:rsid w:val="001A7C09"/>
    <w:rsid w:val="00577BD5"/>
    <w:rsid w:val="00656CBA"/>
    <w:rsid w:val="006A1F77"/>
    <w:rsid w:val="00733BE7"/>
    <w:rsid w:val="00AB52E8"/>
    <w:rsid w:val="00B16D3F"/>
    <w:rsid w:val="00B17C3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C0B57"/>
  <w15:chartTrackingRefBased/>
  <w15:docId w15:val="{73A7B03B-E7F4-468C-8119-7397066F1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2018-07-26T18:59:00Z</dcterms:created>
  <dcterms:modified xsi:type="dcterms:W3CDTF">2018-07-26T19:04:00Z</dcterms:modified>
</cp:coreProperties>
</file>