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B5EF2" w14:textId="77777777" w:rsidR="002A409D" w:rsidRDefault="002A409D" w:rsidP="002A409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HERBALD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6BD62E65" w14:textId="77777777" w:rsidR="002A409D" w:rsidRDefault="002A409D" w:rsidP="002A409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Hindringham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 Husbandman.</w:t>
      </w:r>
    </w:p>
    <w:p w14:paraId="12BED9A5" w14:textId="77777777" w:rsidR="002A409D" w:rsidRDefault="002A409D" w:rsidP="002A409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EB059A5" w14:textId="77777777" w:rsidR="002A409D" w:rsidRDefault="002A409D" w:rsidP="002A409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E6BEC75" w14:textId="77777777" w:rsidR="002A409D" w:rsidRDefault="002A409D" w:rsidP="002A409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5D5AEBFD" w14:textId="77777777" w:rsidR="002A409D" w:rsidRDefault="002A409D" w:rsidP="002A409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41C3E8D" w14:textId="77777777" w:rsidR="002A409D" w:rsidRDefault="002A409D" w:rsidP="002A409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A986171" w14:textId="77777777" w:rsidR="002A409D" w:rsidRDefault="002A409D" w:rsidP="002A409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2DF0B0F" w14:textId="77777777" w:rsidR="002A409D" w:rsidRDefault="002A409D" w:rsidP="002A409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2022</w:t>
      </w:r>
    </w:p>
    <w:p w14:paraId="7D70E08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F634D" w14:textId="77777777" w:rsidR="002A409D" w:rsidRDefault="002A409D" w:rsidP="009139A6">
      <w:r>
        <w:separator/>
      </w:r>
    </w:p>
  </w:endnote>
  <w:endnote w:type="continuationSeparator" w:id="0">
    <w:p w14:paraId="12D92C98" w14:textId="77777777" w:rsidR="002A409D" w:rsidRDefault="002A40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F5A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92C8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329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274E1" w14:textId="77777777" w:rsidR="002A409D" w:rsidRDefault="002A409D" w:rsidP="009139A6">
      <w:r>
        <w:separator/>
      </w:r>
    </w:p>
  </w:footnote>
  <w:footnote w:type="continuationSeparator" w:id="0">
    <w:p w14:paraId="500E0C44" w14:textId="77777777" w:rsidR="002A409D" w:rsidRDefault="002A40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B63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073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BCB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09D"/>
    <w:rsid w:val="000666E0"/>
    <w:rsid w:val="002510B7"/>
    <w:rsid w:val="002A409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BAA38"/>
  <w15:chartTrackingRefBased/>
  <w15:docId w15:val="{504C49FE-CCE9-415D-AD7B-4ED1445C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A40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2022-05-03T10:17:00Z</dcterms:created>
  <dcterms:modified xsi:type="dcterms:W3CDTF">2022-05-03T10:17:00Z</dcterms:modified>
</cp:coreProperties>
</file>