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AC2CA" w14:textId="77777777" w:rsidR="00E00C93" w:rsidRDefault="00E00C93" w:rsidP="00E00C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William HER 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(?HEN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(fl.1483)</w:t>
      </w:r>
    </w:p>
    <w:p w14:paraId="7E0F8C08" w14:textId="77777777" w:rsidR="00E00C93" w:rsidRDefault="00E00C93" w:rsidP="00E00C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Fakenham, Norfolk. Husbandman.</w:t>
      </w:r>
    </w:p>
    <w:p w14:paraId="357C0824" w14:textId="77777777" w:rsidR="00E00C93" w:rsidRDefault="00E00C93" w:rsidP="00E00C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2512305" w14:textId="77777777" w:rsidR="00E00C93" w:rsidRDefault="00E00C93" w:rsidP="00E00C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B95DC5" w14:textId="77777777" w:rsidR="00E00C93" w:rsidRDefault="00E00C93" w:rsidP="00E00C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Howeson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him.</w:t>
      </w:r>
    </w:p>
    <w:p w14:paraId="3B4F1839" w14:textId="77777777" w:rsidR="00E00C93" w:rsidRDefault="00E00C93" w:rsidP="00E00C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5BF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4610B63" w14:textId="77777777" w:rsidR="00E00C93" w:rsidRDefault="00E00C93" w:rsidP="00E00C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FEB625" w14:textId="77777777" w:rsidR="00E00C93" w:rsidRDefault="00E00C93" w:rsidP="00E00C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B9E99D6" w14:textId="77777777" w:rsidR="00E00C93" w:rsidRDefault="00E00C93" w:rsidP="00E00C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February 2021</w:t>
      </w:r>
    </w:p>
    <w:p w14:paraId="2E9169D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E7C82D" w14:textId="77777777" w:rsidR="00E00C93" w:rsidRDefault="00E00C93" w:rsidP="009139A6">
      <w:r>
        <w:separator/>
      </w:r>
    </w:p>
  </w:endnote>
  <w:endnote w:type="continuationSeparator" w:id="0">
    <w:p w14:paraId="004F9B2B" w14:textId="77777777" w:rsidR="00E00C93" w:rsidRDefault="00E00C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51C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68D82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86F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9758B2" w14:textId="77777777" w:rsidR="00E00C93" w:rsidRDefault="00E00C93" w:rsidP="009139A6">
      <w:r>
        <w:separator/>
      </w:r>
    </w:p>
  </w:footnote>
  <w:footnote w:type="continuationSeparator" w:id="0">
    <w:p w14:paraId="5F85E213" w14:textId="77777777" w:rsidR="00E00C93" w:rsidRDefault="00E00C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44B6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090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F0B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C93"/>
    <w:rsid w:val="000666E0"/>
    <w:rsid w:val="002510B7"/>
    <w:rsid w:val="005C130B"/>
    <w:rsid w:val="00826F5C"/>
    <w:rsid w:val="009139A6"/>
    <w:rsid w:val="009448BB"/>
    <w:rsid w:val="00A3176C"/>
    <w:rsid w:val="00BA00AB"/>
    <w:rsid w:val="00E00C9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16B2A"/>
  <w15:chartTrackingRefBased/>
  <w15:docId w15:val="{89C344DA-6049-4C59-BDDF-822DFF293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00C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2021-03-07T12:38:00Z</dcterms:created>
  <dcterms:modified xsi:type="dcterms:W3CDTF">2021-03-07T12:38:00Z</dcterms:modified>
</cp:coreProperties>
</file>