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58C" w:rsidRDefault="001C058C" w:rsidP="001C058C">
      <w:pPr>
        <w:pStyle w:val="NoSpacing"/>
      </w:pPr>
      <w:r>
        <w:rPr>
          <w:u w:val="single"/>
        </w:rPr>
        <w:t>Margaret HEMYSBOROW</w:t>
      </w:r>
      <w:r>
        <w:t xml:space="preserve">         (fl.1502)</w:t>
      </w:r>
    </w:p>
    <w:p w:rsidR="001C058C" w:rsidRDefault="001C058C" w:rsidP="001C058C">
      <w:pPr>
        <w:pStyle w:val="NoSpacing"/>
      </w:pPr>
      <w:proofErr w:type="gramStart"/>
      <w:r>
        <w:t>of</w:t>
      </w:r>
      <w:proofErr w:type="gramEnd"/>
      <w:r>
        <w:t xml:space="preserve"> Stone, Kent.</w:t>
      </w:r>
    </w:p>
    <w:p w:rsidR="001C058C" w:rsidRDefault="001C058C" w:rsidP="001C058C">
      <w:pPr>
        <w:pStyle w:val="NoSpacing"/>
      </w:pPr>
    </w:p>
    <w:p w:rsidR="001C058C" w:rsidRDefault="001C058C" w:rsidP="001C058C">
      <w:pPr>
        <w:pStyle w:val="NoSpacing"/>
      </w:pPr>
    </w:p>
    <w:p w:rsidR="001C058C" w:rsidRDefault="001C058C" w:rsidP="001C058C">
      <w:pPr>
        <w:pStyle w:val="NoSpacing"/>
      </w:pPr>
      <w:r>
        <w:tab/>
        <w:t>1502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p.241)</w:t>
      </w:r>
    </w:p>
    <w:p w:rsidR="001C058C" w:rsidRDefault="001C058C" w:rsidP="001C058C">
      <w:pPr>
        <w:pStyle w:val="NoSpacing"/>
      </w:pPr>
    </w:p>
    <w:p w:rsidR="001C058C" w:rsidRDefault="001C058C" w:rsidP="001C058C">
      <w:pPr>
        <w:pStyle w:val="NoSpacing"/>
      </w:pPr>
    </w:p>
    <w:p w:rsidR="001C058C" w:rsidRDefault="001C058C" w:rsidP="001C058C">
      <w:pPr>
        <w:pStyle w:val="NoSpacing"/>
      </w:pPr>
    </w:p>
    <w:p w:rsidR="00E47068" w:rsidRPr="00C009D8" w:rsidRDefault="001C058C" w:rsidP="001C058C">
      <w:pPr>
        <w:pStyle w:val="NoSpacing"/>
      </w:pPr>
      <w:r>
        <w:t>25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58C" w:rsidRDefault="001C058C" w:rsidP="00920DE3">
      <w:pPr>
        <w:spacing w:after="0" w:line="240" w:lineRule="auto"/>
      </w:pPr>
      <w:r>
        <w:separator/>
      </w:r>
    </w:p>
  </w:endnote>
  <w:endnote w:type="continuationSeparator" w:id="0">
    <w:p w:rsidR="001C058C" w:rsidRDefault="001C05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58C" w:rsidRDefault="001C058C" w:rsidP="00920DE3">
      <w:pPr>
        <w:spacing w:after="0" w:line="240" w:lineRule="auto"/>
      </w:pPr>
      <w:r>
        <w:separator/>
      </w:r>
    </w:p>
  </w:footnote>
  <w:footnote w:type="continuationSeparator" w:id="0">
    <w:p w:rsidR="001C058C" w:rsidRDefault="001C05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58C"/>
    <w:rsid w:val="00120749"/>
    <w:rsid w:val="001C058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2014-12-05T20:09:00Z</dcterms:created>
  <dcterms:modified xsi:type="dcterms:W3CDTF">2014-12-05T20:10:00Z</dcterms:modified>
</cp:coreProperties>
</file>