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BED4" w14:textId="77777777" w:rsidR="002E6C0E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HEMYNGWAY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3187ABF" w14:textId="77777777" w:rsidR="002E6C0E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9BFE8" w14:textId="77777777" w:rsidR="002E6C0E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43545" w14:textId="77777777" w:rsidR="002E6C0E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Castle into lands</w:t>
      </w:r>
    </w:p>
    <w:p w14:paraId="2D6C7A00" w14:textId="77777777" w:rsidR="002E6C0E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Brian Thornhill(q.v.).</w:t>
      </w:r>
    </w:p>
    <w:p w14:paraId="359114FD" w14:textId="77777777" w:rsidR="002E6C0E" w:rsidRDefault="002E6C0E" w:rsidP="002E6C0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DEF039" w14:textId="77777777" w:rsidR="002E6C0E" w:rsidRDefault="002E6C0E" w:rsidP="002E6C0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p.15)</w:t>
      </w:r>
    </w:p>
    <w:p w14:paraId="18B28B08" w14:textId="77777777" w:rsidR="002E6C0E" w:rsidRDefault="002E6C0E" w:rsidP="002E6C0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48C80F5" w14:textId="77777777" w:rsidR="002E6C0E" w:rsidRDefault="002E6C0E" w:rsidP="002E6C0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3C02AE" w14:textId="77777777" w:rsidR="002E6C0E" w:rsidRPr="00AC7C87" w:rsidRDefault="002E6C0E" w:rsidP="002E6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August 2021</w:t>
      </w:r>
    </w:p>
    <w:p w14:paraId="0E5F695A" w14:textId="323FB896" w:rsidR="00BA00AB" w:rsidRPr="002E6C0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E6C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B3A44" w14:textId="77777777" w:rsidR="002E6C0E" w:rsidRDefault="002E6C0E" w:rsidP="009139A6">
      <w:r>
        <w:separator/>
      </w:r>
    </w:p>
  </w:endnote>
  <w:endnote w:type="continuationSeparator" w:id="0">
    <w:p w14:paraId="203491E9" w14:textId="77777777" w:rsidR="002E6C0E" w:rsidRDefault="002E6C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3C3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025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94A61" w14:textId="77777777" w:rsidR="002E6C0E" w:rsidRDefault="002E6C0E" w:rsidP="009139A6">
      <w:r>
        <w:separator/>
      </w:r>
    </w:p>
  </w:footnote>
  <w:footnote w:type="continuationSeparator" w:id="0">
    <w:p w14:paraId="15125851" w14:textId="77777777" w:rsidR="002E6C0E" w:rsidRDefault="002E6C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02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DFB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57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0E"/>
    <w:rsid w:val="000666E0"/>
    <w:rsid w:val="002510B7"/>
    <w:rsid w:val="002E6C0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2EEB7"/>
  <w15:chartTrackingRefBased/>
  <w15:docId w15:val="{0EA4C03D-26CB-4AE0-B5B0-7404B17D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2021-08-29T13:15:00Z</dcterms:created>
  <dcterms:modified xsi:type="dcterms:W3CDTF">2021-08-29T13:16:00Z</dcterms:modified>
</cp:coreProperties>
</file>