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860BB7" w14:textId="77777777" w:rsidR="00D90B71" w:rsidRDefault="00D90B71" w:rsidP="00D90B71">
      <w:pPr>
        <w:pStyle w:val="NoSpacing"/>
      </w:pPr>
      <w:r>
        <w:rPr>
          <w:u w:val="single"/>
        </w:rPr>
        <w:t>Robert HEMYNGFORD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14:paraId="5D7C3150" w14:textId="77777777" w:rsidR="00D90B71" w:rsidRDefault="00D90B71" w:rsidP="00D90B71">
      <w:pPr>
        <w:pStyle w:val="NoSpacing"/>
      </w:pPr>
    </w:p>
    <w:p w14:paraId="007CAEFF" w14:textId="571E049F" w:rsidR="00D90B71" w:rsidRDefault="00D90B71" w:rsidP="00D90B71">
      <w:pPr>
        <w:pStyle w:val="NoSpacing"/>
      </w:pPr>
    </w:p>
    <w:p w14:paraId="753C7C05" w14:textId="77777777" w:rsidR="00FD04EB" w:rsidRDefault="00FD04EB" w:rsidP="00FD04EB">
      <w:pPr>
        <w:pStyle w:val="NoSpacing"/>
        <w:rPr>
          <w:lang w:val="en-US"/>
        </w:rPr>
      </w:pPr>
      <w:r>
        <w:rPr>
          <w:lang w:val="en-US"/>
        </w:rPr>
        <w:t xml:space="preserve">  9 Apr.1414</w:t>
      </w:r>
      <w:r>
        <w:rPr>
          <w:lang w:val="en-US"/>
        </w:rPr>
        <w:tab/>
        <w:t xml:space="preserve">He was a juror on the inquisition </w:t>
      </w:r>
      <w:proofErr w:type="spellStart"/>
      <w:r>
        <w:rPr>
          <w:lang w:val="en-US"/>
        </w:rPr>
        <w:t>melius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inquirendo</w:t>
      </w:r>
      <w:proofErr w:type="spellEnd"/>
      <w:r>
        <w:rPr>
          <w:lang w:val="en-US"/>
        </w:rPr>
        <w:t xml:space="preserve"> held in Ampthill,</w:t>
      </w:r>
    </w:p>
    <w:p w14:paraId="2C6EB937" w14:textId="77777777" w:rsidR="00FD04EB" w:rsidRDefault="00FD04EB" w:rsidP="00FD04EB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Bedfordshire, into lands of Paul Hereford(q.v.).</w:t>
      </w:r>
    </w:p>
    <w:p w14:paraId="35A4256C" w14:textId="764BB829" w:rsidR="00FD04EB" w:rsidRDefault="00FD04EB" w:rsidP="00D90B71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20-18)</w:t>
      </w:r>
    </w:p>
    <w:p w14:paraId="4A521373" w14:textId="77777777" w:rsidR="00D90B71" w:rsidRDefault="00D90B71" w:rsidP="00D90B71">
      <w:pPr>
        <w:pStyle w:val="NoSpacing"/>
      </w:pPr>
      <w:r>
        <w:t>25 Oct.1420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Dunstable,</w:t>
      </w:r>
    </w:p>
    <w:p w14:paraId="49C10010" w14:textId="77777777" w:rsidR="00D90B71" w:rsidRDefault="00D90B71" w:rsidP="00D90B71">
      <w:pPr>
        <w:pStyle w:val="NoSpacing"/>
      </w:pPr>
      <w:r>
        <w:tab/>
      </w:r>
      <w:r>
        <w:tab/>
        <w:t xml:space="preserve">Bedfordshire, into land of the late Thomas </w:t>
      </w:r>
      <w:proofErr w:type="spellStart"/>
      <w:r>
        <w:t>Rufford</w:t>
      </w:r>
      <w:proofErr w:type="spellEnd"/>
      <w:r>
        <w:t>(q.v.).</w:t>
      </w:r>
    </w:p>
    <w:p w14:paraId="0C2C5097" w14:textId="77777777" w:rsidR="00D90B71" w:rsidRDefault="00D90B71" w:rsidP="00D90B7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21-442)</w:t>
      </w:r>
    </w:p>
    <w:p w14:paraId="1B1C5E1D" w14:textId="77777777" w:rsidR="00D90B71" w:rsidRDefault="00D90B71" w:rsidP="00D90B71">
      <w:pPr>
        <w:pStyle w:val="NoSpacing"/>
      </w:pPr>
    </w:p>
    <w:p w14:paraId="2A534D49" w14:textId="77777777" w:rsidR="00D90B71" w:rsidRDefault="00D90B71" w:rsidP="00D90B71">
      <w:pPr>
        <w:pStyle w:val="NoSpacing"/>
      </w:pPr>
    </w:p>
    <w:p w14:paraId="58C8BFB0" w14:textId="51E4E81E" w:rsidR="006B2F86" w:rsidRDefault="00D90B71" w:rsidP="00D90B71">
      <w:pPr>
        <w:pStyle w:val="NoSpacing"/>
      </w:pPr>
      <w:r>
        <w:t>6 July 2016</w:t>
      </w:r>
    </w:p>
    <w:p w14:paraId="55A99E0A" w14:textId="6022D63E" w:rsidR="00FD04EB" w:rsidRPr="00D90B71" w:rsidRDefault="00FD04EB" w:rsidP="00D90B71">
      <w:pPr>
        <w:pStyle w:val="NoSpacing"/>
      </w:pPr>
      <w:r>
        <w:t>10 March 2021</w:t>
      </w:r>
    </w:p>
    <w:sectPr w:rsidR="00FD04EB" w:rsidRPr="00D90B7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A592C3" w14:textId="77777777" w:rsidR="00D90B71" w:rsidRDefault="00D90B71" w:rsidP="00E71FC3">
      <w:pPr>
        <w:spacing w:after="0" w:line="240" w:lineRule="auto"/>
      </w:pPr>
      <w:r>
        <w:separator/>
      </w:r>
    </w:p>
  </w:endnote>
  <w:endnote w:type="continuationSeparator" w:id="0">
    <w:p w14:paraId="22B17EB9" w14:textId="77777777" w:rsidR="00D90B71" w:rsidRDefault="00D90B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6354D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6E986F" w14:textId="77777777" w:rsidR="00D90B71" w:rsidRDefault="00D90B71" w:rsidP="00E71FC3">
      <w:pPr>
        <w:spacing w:after="0" w:line="240" w:lineRule="auto"/>
      </w:pPr>
      <w:r>
        <w:separator/>
      </w:r>
    </w:p>
  </w:footnote>
  <w:footnote w:type="continuationSeparator" w:id="0">
    <w:p w14:paraId="1DF19277" w14:textId="77777777" w:rsidR="00D90B71" w:rsidRDefault="00D90B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B71"/>
    <w:rsid w:val="001A7C09"/>
    <w:rsid w:val="00733BE7"/>
    <w:rsid w:val="00AB52E8"/>
    <w:rsid w:val="00B16D3F"/>
    <w:rsid w:val="00D90B71"/>
    <w:rsid w:val="00E71FC3"/>
    <w:rsid w:val="00EF4813"/>
    <w:rsid w:val="00FD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AF2E8"/>
  <w15:chartTrackingRefBased/>
  <w15:docId w15:val="{CA53336F-858C-4868-AEEC-DC1BF52AC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2016-07-06T18:57:00Z</dcterms:created>
  <dcterms:modified xsi:type="dcterms:W3CDTF">2021-03-10T11:16:00Z</dcterms:modified>
</cp:coreProperties>
</file>