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91B11" w14:textId="5B0FB4C6" w:rsidR="006B2F86" w:rsidRDefault="005B251A" w:rsidP="00E71FC3">
      <w:pPr>
        <w:pStyle w:val="NoSpacing"/>
      </w:pPr>
      <w:r>
        <w:rPr>
          <w:u w:val="single"/>
        </w:rPr>
        <w:t>Robert HEMYNGBURGH</w:t>
      </w:r>
      <w:r>
        <w:t xml:space="preserve">        (fl.1397-1416)</w:t>
      </w:r>
    </w:p>
    <w:p w14:paraId="0496F610" w14:textId="3254B7DC" w:rsidR="005B251A" w:rsidRDefault="005B251A" w:rsidP="00E71FC3">
      <w:pPr>
        <w:pStyle w:val="NoSpacing"/>
      </w:pPr>
      <w:r>
        <w:t xml:space="preserve">Vicar of </w:t>
      </w:r>
      <w:proofErr w:type="spellStart"/>
      <w:r>
        <w:t>St.Helen’s</w:t>
      </w:r>
      <w:proofErr w:type="spellEnd"/>
      <w:r>
        <w:t xml:space="preserve"> Church, </w:t>
      </w:r>
      <w:proofErr w:type="spellStart"/>
      <w:r>
        <w:t>Skipwith</w:t>
      </w:r>
      <w:proofErr w:type="spellEnd"/>
      <w:r>
        <w:t xml:space="preserve">, East Riding </w:t>
      </w:r>
    </w:p>
    <w:p w14:paraId="771E4903" w14:textId="5FE3ECFA" w:rsidR="005B251A" w:rsidRDefault="005B251A" w:rsidP="00E71FC3">
      <w:pPr>
        <w:pStyle w:val="NoSpacing"/>
      </w:pPr>
    </w:p>
    <w:p w14:paraId="46071A72" w14:textId="198E6946" w:rsidR="005B251A" w:rsidRDefault="005B251A" w:rsidP="00E71FC3">
      <w:pPr>
        <w:pStyle w:val="NoSpacing"/>
      </w:pPr>
    </w:p>
    <w:p w14:paraId="07695E73" w14:textId="50965AA4" w:rsidR="005B251A" w:rsidRDefault="005B251A" w:rsidP="00E71FC3">
      <w:pPr>
        <w:pStyle w:val="NoSpacing"/>
      </w:pPr>
      <w:r>
        <w:t>23 Jul.1397</w:t>
      </w:r>
      <w:r>
        <w:tab/>
        <w:t>He became Vicar.</w:t>
      </w:r>
    </w:p>
    <w:p w14:paraId="332030E0" w14:textId="36888EFA" w:rsidR="005B251A" w:rsidRDefault="005B251A" w:rsidP="00E71FC3">
      <w:pPr>
        <w:pStyle w:val="NoSpacing"/>
      </w:pPr>
      <w:r>
        <w:tab/>
      </w:r>
      <w:r>
        <w:tab/>
        <w:t>(from information in the church)</w:t>
      </w:r>
    </w:p>
    <w:p w14:paraId="2FE1E683" w14:textId="49A69A37" w:rsidR="005B251A" w:rsidRDefault="005B251A" w:rsidP="00E71FC3">
      <w:pPr>
        <w:pStyle w:val="NoSpacing"/>
      </w:pPr>
      <w:r>
        <w:t>18 Jan.1416</w:t>
      </w:r>
      <w:r>
        <w:tab/>
        <w:t>He had resigned by this date.   (ibid.)</w:t>
      </w:r>
    </w:p>
    <w:p w14:paraId="17771A4E" w14:textId="4F38F282" w:rsidR="005B251A" w:rsidRDefault="005B251A" w:rsidP="00E71FC3">
      <w:pPr>
        <w:pStyle w:val="NoSpacing"/>
      </w:pPr>
    </w:p>
    <w:p w14:paraId="56BC4CB4" w14:textId="10D76950" w:rsidR="005B251A" w:rsidRDefault="005B251A" w:rsidP="00E71FC3">
      <w:pPr>
        <w:pStyle w:val="NoSpacing"/>
      </w:pPr>
    </w:p>
    <w:p w14:paraId="32EFE653" w14:textId="2591BFD1" w:rsidR="005B251A" w:rsidRPr="005B251A" w:rsidRDefault="005B251A" w:rsidP="00E71FC3">
      <w:pPr>
        <w:pStyle w:val="NoSpacing"/>
      </w:pPr>
      <w:r>
        <w:t>14 July 2019</w:t>
      </w:r>
      <w:bookmarkStart w:id="0" w:name="_GoBack"/>
      <w:bookmarkEnd w:id="0"/>
    </w:p>
    <w:sectPr w:rsidR="005B251A" w:rsidRPr="005B25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74AAE" w14:textId="77777777" w:rsidR="005B251A" w:rsidRDefault="005B251A" w:rsidP="00E71FC3">
      <w:pPr>
        <w:spacing w:after="0" w:line="240" w:lineRule="auto"/>
      </w:pPr>
      <w:r>
        <w:separator/>
      </w:r>
    </w:p>
  </w:endnote>
  <w:endnote w:type="continuationSeparator" w:id="0">
    <w:p w14:paraId="713C1CC0" w14:textId="77777777" w:rsidR="005B251A" w:rsidRDefault="005B25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AF8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02116" w14:textId="77777777" w:rsidR="005B251A" w:rsidRDefault="005B251A" w:rsidP="00E71FC3">
      <w:pPr>
        <w:spacing w:after="0" w:line="240" w:lineRule="auto"/>
      </w:pPr>
      <w:r>
        <w:separator/>
      </w:r>
    </w:p>
  </w:footnote>
  <w:footnote w:type="continuationSeparator" w:id="0">
    <w:p w14:paraId="31741A19" w14:textId="77777777" w:rsidR="005B251A" w:rsidRDefault="005B25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1A"/>
    <w:rsid w:val="001A7C09"/>
    <w:rsid w:val="00577BD5"/>
    <w:rsid w:val="005B251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2A00"/>
  <w15:chartTrackingRefBased/>
  <w15:docId w15:val="{0828B581-C066-482A-A5AE-785D628E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2019-07-14T19:25:00Z</dcterms:created>
  <dcterms:modified xsi:type="dcterms:W3CDTF">2019-07-14T19:31:00Z</dcterms:modified>
</cp:coreProperties>
</file>