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19942" w14:textId="77777777" w:rsidR="005320F6" w:rsidRDefault="005320F6" w:rsidP="005320F6">
      <w:pPr>
        <w:pStyle w:val="NoSpacing"/>
      </w:pPr>
      <w:r>
        <w:rPr>
          <w:u w:val="single"/>
        </w:rPr>
        <w:t>John HEMYLSEY</w:t>
      </w:r>
      <w:r>
        <w:t xml:space="preserve">          </w:t>
      </w:r>
      <w:r>
        <w:t>(fl.1477)</w:t>
      </w:r>
    </w:p>
    <w:p w14:paraId="43F1410F" w14:textId="45F7B2CC" w:rsidR="005320F6" w:rsidRDefault="005320F6" w:rsidP="005320F6">
      <w:pPr>
        <w:pStyle w:val="NoSpacing"/>
      </w:pPr>
      <w:r>
        <w:t>of Holy Trinity Priory,</w:t>
      </w:r>
      <w:r>
        <w:t xml:space="preserve"> </w:t>
      </w:r>
      <w:bookmarkStart w:id="0" w:name="_GoBack"/>
      <w:bookmarkEnd w:id="0"/>
      <w:r>
        <w:t>York.</w:t>
      </w:r>
    </w:p>
    <w:p w14:paraId="1959AC40" w14:textId="77777777" w:rsidR="005320F6" w:rsidRDefault="005320F6" w:rsidP="005320F6">
      <w:pPr>
        <w:pStyle w:val="NoSpacing"/>
      </w:pPr>
    </w:p>
    <w:p w14:paraId="2031D7E3" w14:textId="77777777" w:rsidR="005320F6" w:rsidRDefault="005320F6" w:rsidP="005320F6">
      <w:pPr>
        <w:pStyle w:val="NoSpacing"/>
      </w:pPr>
    </w:p>
    <w:p w14:paraId="3333E1A1" w14:textId="77777777" w:rsidR="005320F6" w:rsidRDefault="005320F6" w:rsidP="005320F6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68639FDF" w14:textId="77777777" w:rsidR="005320F6" w:rsidRDefault="005320F6" w:rsidP="005320F6">
      <w:pPr>
        <w:pStyle w:val="NoSpacing"/>
      </w:pPr>
      <w:r>
        <w:tab/>
      </w:r>
      <w:r>
        <w:tab/>
        <w:t>York, by William Egremont, Bishop of Dromore(q.v.).</w:t>
      </w:r>
    </w:p>
    <w:p w14:paraId="50F92BAA" w14:textId="77777777" w:rsidR="005320F6" w:rsidRDefault="005320F6" w:rsidP="005320F6">
      <w:pPr>
        <w:pStyle w:val="NoSpacing"/>
      </w:pPr>
      <w:r>
        <w:tab/>
      </w:r>
      <w:r>
        <w:tab/>
        <w:t>(“York Clergy Ordinations 1475-1500” ed. David M. Smith p.25)</w:t>
      </w:r>
    </w:p>
    <w:p w14:paraId="020D0A0E" w14:textId="77777777" w:rsidR="005320F6" w:rsidRDefault="005320F6" w:rsidP="005320F6">
      <w:pPr>
        <w:pStyle w:val="NoSpacing"/>
      </w:pPr>
    </w:p>
    <w:p w14:paraId="494760C6" w14:textId="77777777" w:rsidR="005320F6" w:rsidRDefault="005320F6" w:rsidP="005320F6">
      <w:pPr>
        <w:pStyle w:val="NoSpacing"/>
      </w:pPr>
    </w:p>
    <w:p w14:paraId="525873C8" w14:textId="77777777" w:rsidR="005320F6" w:rsidRDefault="005320F6" w:rsidP="005320F6">
      <w:pPr>
        <w:pStyle w:val="NoSpacing"/>
      </w:pPr>
      <w:r>
        <w:t>19 September 2019</w:t>
      </w:r>
    </w:p>
    <w:p w14:paraId="3915A603" w14:textId="579D18E9" w:rsidR="006B2F86" w:rsidRPr="005320F6" w:rsidRDefault="005320F6" w:rsidP="00E71FC3">
      <w:pPr>
        <w:pStyle w:val="NoSpacing"/>
      </w:pPr>
    </w:p>
    <w:sectPr w:rsidR="006B2F86" w:rsidRPr="005320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D1080" w14:textId="77777777" w:rsidR="005320F6" w:rsidRDefault="005320F6" w:rsidP="00E71FC3">
      <w:pPr>
        <w:spacing w:after="0" w:line="240" w:lineRule="auto"/>
      </w:pPr>
      <w:r>
        <w:separator/>
      </w:r>
    </w:p>
  </w:endnote>
  <w:endnote w:type="continuationSeparator" w:id="0">
    <w:p w14:paraId="0AC8DA01" w14:textId="77777777" w:rsidR="005320F6" w:rsidRDefault="005320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022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2AB3E" w14:textId="77777777" w:rsidR="005320F6" w:rsidRDefault="005320F6" w:rsidP="00E71FC3">
      <w:pPr>
        <w:spacing w:after="0" w:line="240" w:lineRule="auto"/>
      </w:pPr>
      <w:r>
        <w:separator/>
      </w:r>
    </w:p>
  </w:footnote>
  <w:footnote w:type="continuationSeparator" w:id="0">
    <w:p w14:paraId="33BBA132" w14:textId="77777777" w:rsidR="005320F6" w:rsidRDefault="005320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F6"/>
    <w:rsid w:val="001A7C09"/>
    <w:rsid w:val="005320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BA58B"/>
  <w15:chartTrackingRefBased/>
  <w15:docId w15:val="{FA4E8949-E8F8-40D7-A0C8-E1264952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2019-09-19T14:42:00Z</dcterms:created>
  <dcterms:modified xsi:type="dcterms:W3CDTF">2019-09-19T14:44:00Z</dcterms:modified>
</cp:coreProperties>
</file>