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0970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HEMYLL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CFBC06B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17B3A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12453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Wolverhampton into</w:t>
      </w:r>
    </w:p>
    <w:p w14:paraId="54CB3A96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393780E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1B716DEE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309D1" w14:textId="77777777" w:rsidR="002F08B9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EC8645" w14:textId="77777777" w:rsidR="002F08B9" w:rsidRPr="00450F75" w:rsidRDefault="002F08B9" w:rsidP="002F0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49C3C7DD" w14:textId="34E7DBC2" w:rsidR="00BA00AB" w:rsidRPr="002F08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F08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2BB75" w14:textId="77777777" w:rsidR="002F08B9" w:rsidRDefault="002F08B9" w:rsidP="009139A6">
      <w:r>
        <w:separator/>
      </w:r>
    </w:p>
  </w:endnote>
  <w:endnote w:type="continuationSeparator" w:id="0">
    <w:p w14:paraId="10DF6325" w14:textId="77777777" w:rsidR="002F08B9" w:rsidRDefault="002F08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45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0F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D0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74AFD" w14:textId="77777777" w:rsidR="002F08B9" w:rsidRDefault="002F08B9" w:rsidP="009139A6">
      <w:r>
        <w:separator/>
      </w:r>
    </w:p>
  </w:footnote>
  <w:footnote w:type="continuationSeparator" w:id="0">
    <w:p w14:paraId="01284F99" w14:textId="77777777" w:rsidR="002F08B9" w:rsidRDefault="002F08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4C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DD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09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9"/>
    <w:rsid w:val="000666E0"/>
    <w:rsid w:val="002510B7"/>
    <w:rsid w:val="002F08B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E50F"/>
  <w15:chartTrackingRefBased/>
  <w15:docId w15:val="{E8444607-4442-41D9-9D6E-72CAE69D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2022-03-22T20:51:00Z</dcterms:created>
  <dcterms:modified xsi:type="dcterms:W3CDTF">2022-03-22T20:52:00Z</dcterms:modified>
</cp:coreProperties>
</file>