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81A08" w14:textId="77777777" w:rsidR="00EE3366" w:rsidRDefault="00EE3366" w:rsidP="00EE3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HEMPSTED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62B78FA" w14:textId="77777777" w:rsidR="00EE3366" w:rsidRDefault="00EE3366" w:rsidP="00EE3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Norwich. Mercer.</w:t>
      </w:r>
    </w:p>
    <w:p w14:paraId="6CCCE104" w14:textId="77777777" w:rsidR="00EE3366" w:rsidRDefault="00EE3366" w:rsidP="00EE3366">
      <w:pPr>
        <w:rPr>
          <w:rFonts w:ascii="Times New Roman" w:hAnsi="Times New Roman" w:cs="Times New Roman"/>
        </w:rPr>
      </w:pPr>
    </w:p>
    <w:p w14:paraId="0AE13A43" w14:textId="77777777" w:rsidR="00EE3366" w:rsidRDefault="00EE3366" w:rsidP="00EE3366">
      <w:pPr>
        <w:rPr>
          <w:rFonts w:ascii="Times New Roman" w:hAnsi="Times New Roman" w:cs="Times New Roman"/>
        </w:rPr>
      </w:pPr>
    </w:p>
    <w:p w14:paraId="7D84CDB7" w14:textId="77777777" w:rsidR="00EE3366" w:rsidRDefault="00EE3366" w:rsidP="00EE3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Walter Devereux(q.v.) and Thomas Unknown(q.v.) brought a plaint</w:t>
      </w:r>
    </w:p>
    <w:p w14:paraId="6AD4DA37" w14:textId="77777777" w:rsidR="00EE3366" w:rsidRDefault="00EE3366" w:rsidP="00EE3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debt against him.</w:t>
      </w:r>
    </w:p>
    <w:p w14:paraId="02C47030" w14:textId="5F5FC02B" w:rsidR="00EE3366" w:rsidRDefault="00EE3366" w:rsidP="00EE3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4647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3610653" w14:textId="77777777" w:rsidR="00F357FD" w:rsidRDefault="00F357FD" w:rsidP="00F357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Quadryng</w:t>
      </w:r>
      <w:proofErr w:type="spellEnd"/>
      <w:r>
        <w:rPr>
          <w:rFonts w:ascii="Times New Roman" w:hAnsi="Times New Roman" w:cs="Times New Roman"/>
        </w:rPr>
        <w:t xml:space="preserve"> of London, mercer(q.v.), brought a plaint of debt </w:t>
      </w:r>
    </w:p>
    <w:p w14:paraId="775C1A11" w14:textId="50A98604" w:rsidR="00F357FD" w:rsidRDefault="00F357FD" w:rsidP="00F357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  (ibid.)</w:t>
      </w:r>
    </w:p>
    <w:p w14:paraId="67DDEBD8" w14:textId="77777777" w:rsidR="001E34FA" w:rsidRDefault="001E34FA" w:rsidP="001E34FA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Pilly</w:t>
      </w:r>
      <w:proofErr w:type="spellEnd"/>
      <w:r>
        <w:rPr>
          <w:rFonts w:ascii="Times New Roman" w:hAnsi="Times New Roman" w:cs="Times New Roman"/>
        </w:rPr>
        <w:t xml:space="preserve"> of Lynn(q.v.) brought a plaint of debt against him, Henry</w:t>
      </w:r>
    </w:p>
    <w:p w14:paraId="47ADA4A5" w14:textId="77777777" w:rsidR="001E34FA" w:rsidRDefault="001E34FA" w:rsidP="001E34FA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Chapman of </w:t>
      </w:r>
      <w:proofErr w:type="spellStart"/>
      <w:r>
        <w:rPr>
          <w:rFonts w:ascii="Times New Roman" w:hAnsi="Times New Roman" w:cs="Times New Roman"/>
        </w:rPr>
        <w:t>Shouldham</w:t>
      </w:r>
      <w:proofErr w:type="spellEnd"/>
      <w:r>
        <w:rPr>
          <w:rFonts w:ascii="Times New Roman" w:hAnsi="Times New Roman" w:cs="Times New Roman"/>
        </w:rPr>
        <w:t xml:space="preserve">(q.v.), William Essex of </w:t>
      </w:r>
      <w:proofErr w:type="spellStart"/>
      <w:r>
        <w:rPr>
          <w:rFonts w:ascii="Times New Roman" w:hAnsi="Times New Roman" w:cs="Times New Roman"/>
        </w:rPr>
        <w:t>Sotherey</w:t>
      </w:r>
      <w:proofErr w:type="spellEnd"/>
      <w:r>
        <w:rPr>
          <w:rFonts w:ascii="Times New Roman" w:hAnsi="Times New Roman" w:cs="Times New Roman"/>
        </w:rPr>
        <w:t>(q.v.) and</w:t>
      </w:r>
    </w:p>
    <w:p w14:paraId="6B922C59" w14:textId="77777777" w:rsidR="001E34FA" w:rsidRDefault="001E34FA" w:rsidP="001E34FA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Thomas Edward of Wisbech, Cambridgeshire(q.v.).</w:t>
      </w:r>
    </w:p>
    <w:p w14:paraId="128733E1" w14:textId="61BC4D70" w:rsidR="001E34FA" w:rsidRDefault="001E34FA" w:rsidP="001E34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8B44D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  <w:bookmarkStart w:id="0" w:name="_GoBack"/>
      <w:bookmarkEnd w:id="0"/>
    </w:p>
    <w:p w14:paraId="45108CD2" w14:textId="77777777" w:rsidR="00EE3366" w:rsidRDefault="00EE3366" w:rsidP="00EE3366">
      <w:pPr>
        <w:rPr>
          <w:rFonts w:ascii="Times New Roman" w:hAnsi="Times New Roman" w:cs="Times New Roman"/>
        </w:rPr>
      </w:pPr>
    </w:p>
    <w:p w14:paraId="26F734A7" w14:textId="77777777" w:rsidR="00EE3366" w:rsidRDefault="00EE3366" w:rsidP="00EE3366">
      <w:pPr>
        <w:rPr>
          <w:rFonts w:ascii="Times New Roman" w:hAnsi="Times New Roman" w:cs="Times New Roman"/>
        </w:rPr>
      </w:pPr>
    </w:p>
    <w:p w14:paraId="74ABA569" w14:textId="35FC6D53" w:rsidR="00EE3366" w:rsidRDefault="00EE3366" w:rsidP="00EE3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September 2017</w:t>
      </w:r>
    </w:p>
    <w:p w14:paraId="2FFADEB9" w14:textId="10D04E8C" w:rsidR="00F357FD" w:rsidRDefault="00F357FD" w:rsidP="00EE3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February 2019</w:t>
      </w:r>
    </w:p>
    <w:p w14:paraId="225D8300" w14:textId="77777777" w:rsidR="00F357FD" w:rsidRDefault="00F357FD" w:rsidP="00EE3366">
      <w:pPr>
        <w:rPr>
          <w:rFonts w:ascii="Times New Roman" w:hAnsi="Times New Roman" w:cs="Times New Roman"/>
        </w:rPr>
      </w:pPr>
    </w:p>
    <w:p w14:paraId="77F59691" w14:textId="77777777" w:rsidR="006B2F86" w:rsidRPr="00E71FC3" w:rsidRDefault="001E34FA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168069" w14:textId="77777777" w:rsidR="00EE3366" w:rsidRDefault="00EE3366" w:rsidP="00E71FC3">
      <w:r>
        <w:separator/>
      </w:r>
    </w:p>
  </w:endnote>
  <w:endnote w:type="continuationSeparator" w:id="0">
    <w:p w14:paraId="0FF38726" w14:textId="77777777" w:rsidR="00EE3366" w:rsidRDefault="00EE336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FD935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9E2865" w14:textId="77777777" w:rsidR="00EE3366" w:rsidRDefault="00EE3366" w:rsidP="00E71FC3">
      <w:r>
        <w:separator/>
      </w:r>
    </w:p>
  </w:footnote>
  <w:footnote w:type="continuationSeparator" w:id="0">
    <w:p w14:paraId="2D6C3276" w14:textId="77777777" w:rsidR="00EE3366" w:rsidRDefault="00EE336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366"/>
    <w:rsid w:val="001A7C09"/>
    <w:rsid w:val="001E34FA"/>
    <w:rsid w:val="00577BD5"/>
    <w:rsid w:val="00656CBA"/>
    <w:rsid w:val="006A1F77"/>
    <w:rsid w:val="00733BE7"/>
    <w:rsid w:val="00AB52E8"/>
    <w:rsid w:val="00B16D3F"/>
    <w:rsid w:val="00BB41AC"/>
    <w:rsid w:val="00E71FC3"/>
    <w:rsid w:val="00EE3366"/>
    <w:rsid w:val="00EF4813"/>
    <w:rsid w:val="00F3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75ED4"/>
  <w15:chartTrackingRefBased/>
  <w15:docId w15:val="{B2B6F52C-D75B-47B6-862F-34AA5D8B3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336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E33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2017-09-22T21:25:00Z</dcterms:created>
  <dcterms:modified xsi:type="dcterms:W3CDTF">2019-02-12T09:06:00Z</dcterms:modified>
</cp:coreProperties>
</file>