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E9D17" w14:textId="77777777" w:rsidR="00B86770" w:rsidRDefault="00B86770" w:rsidP="00B8677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HEMPSTEAD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fl.1499)</w:t>
      </w:r>
    </w:p>
    <w:p w14:paraId="229D6EAC" w14:textId="77777777" w:rsidR="00B86770" w:rsidRDefault="00B86770" w:rsidP="00B8677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Prior of Alby.</w:t>
      </w:r>
    </w:p>
    <w:p w14:paraId="0CAB84DE" w14:textId="77777777" w:rsidR="00B86770" w:rsidRDefault="00B86770" w:rsidP="00B8677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B14FDF5" w14:textId="77777777" w:rsidR="00B86770" w:rsidRDefault="00B86770" w:rsidP="00B8677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F5F7A84" w14:textId="77777777" w:rsidR="00B86770" w:rsidRDefault="00B86770" w:rsidP="00B8677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 Mar.1499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was a witness of the Will of Thomas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Sengylton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North Cove,</w:t>
      </w:r>
    </w:p>
    <w:p w14:paraId="6CEC03F9" w14:textId="77777777" w:rsidR="00B86770" w:rsidRDefault="00B86770" w:rsidP="00B8677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Suffolk(q.v.).</w:t>
      </w:r>
    </w:p>
    <w:p w14:paraId="3561687C" w14:textId="77777777" w:rsidR="00B86770" w:rsidRDefault="00B86770" w:rsidP="00B8677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F22ECA" w14:textId="77777777" w:rsidR="00B86770" w:rsidRDefault="00B86770" w:rsidP="00B86770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Christopher Harper-Bill, pub. Canterbury and York Society 2000, pp.35-6)</w:t>
      </w:r>
    </w:p>
    <w:p w14:paraId="09FA021C" w14:textId="77777777" w:rsidR="00B86770" w:rsidRDefault="00B86770" w:rsidP="00B8677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72F9010" w14:textId="77777777" w:rsidR="00B86770" w:rsidRDefault="00B86770" w:rsidP="00B8677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6B68FE0" w14:textId="77777777" w:rsidR="00B86770" w:rsidRDefault="00B86770" w:rsidP="00B8677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 September 2022</w:t>
      </w:r>
    </w:p>
    <w:p w14:paraId="03A44E8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9A927" w14:textId="77777777" w:rsidR="00B86770" w:rsidRDefault="00B86770" w:rsidP="009139A6">
      <w:r>
        <w:separator/>
      </w:r>
    </w:p>
  </w:endnote>
  <w:endnote w:type="continuationSeparator" w:id="0">
    <w:p w14:paraId="13F4EB6F" w14:textId="77777777" w:rsidR="00B86770" w:rsidRDefault="00B867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FA2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203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90A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4E882" w14:textId="77777777" w:rsidR="00B86770" w:rsidRDefault="00B86770" w:rsidP="009139A6">
      <w:r>
        <w:separator/>
      </w:r>
    </w:p>
  </w:footnote>
  <w:footnote w:type="continuationSeparator" w:id="0">
    <w:p w14:paraId="40649891" w14:textId="77777777" w:rsidR="00B86770" w:rsidRDefault="00B867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14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5F3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786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70"/>
    <w:rsid w:val="000666E0"/>
    <w:rsid w:val="002510B7"/>
    <w:rsid w:val="005C130B"/>
    <w:rsid w:val="00826F5C"/>
    <w:rsid w:val="009139A6"/>
    <w:rsid w:val="009448BB"/>
    <w:rsid w:val="00A3176C"/>
    <w:rsid w:val="00AE65F8"/>
    <w:rsid w:val="00B8677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F980D"/>
  <w15:chartTrackingRefBased/>
  <w15:docId w15:val="{58BB0E1A-841A-4800-B6DC-933C94F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2022-09-18T20:39:00Z</dcterms:created>
  <dcterms:modified xsi:type="dcterms:W3CDTF">2022-09-18T20:40:00Z</dcterms:modified>
</cp:coreProperties>
</file>