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29D" w:rsidRDefault="001A529D" w:rsidP="001A5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HEMPMAN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A529D" w:rsidRDefault="001A529D" w:rsidP="001A5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Aylesbury, Buckinghamshire. Weaver.</w:t>
      </w:r>
    </w:p>
    <w:p w:rsidR="001A529D" w:rsidRDefault="001A529D" w:rsidP="001A529D">
      <w:pPr>
        <w:rPr>
          <w:rFonts w:ascii="Times New Roman" w:hAnsi="Times New Roman" w:cs="Times New Roman"/>
        </w:rPr>
      </w:pPr>
    </w:p>
    <w:p w:rsidR="001A529D" w:rsidRDefault="001A529D" w:rsidP="001A529D">
      <w:pPr>
        <w:rPr>
          <w:rFonts w:ascii="Times New Roman" w:hAnsi="Times New Roman" w:cs="Times New Roman"/>
        </w:rPr>
      </w:pPr>
    </w:p>
    <w:p w:rsidR="001A529D" w:rsidRDefault="001A529D" w:rsidP="001A5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Baldewyn</w:t>
      </w:r>
      <w:proofErr w:type="spellEnd"/>
      <w:r>
        <w:rPr>
          <w:rFonts w:ascii="Times New Roman" w:hAnsi="Times New Roman" w:cs="Times New Roman"/>
        </w:rPr>
        <w:t>(q.v.) brought a plaint of forcible entry against him,</w:t>
      </w:r>
    </w:p>
    <w:p w:rsidR="001A529D" w:rsidRDefault="001A529D" w:rsidP="001A529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Elys</w:t>
      </w:r>
      <w:proofErr w:type="spellEnd"/>
      <w:r>
        <w:rPr>
          <w:rFonts w:ascii="Times New Roman" w:hAnsi="Times New Roman" w:cs="Times New Roman"/>
        </w:rPr>
        <w:t xml:space="preserve"> of Aylesbury(q.v.), Thomas </w:t>
      </w:r>
      <w:proofErr w:type="spellStart"/>
      <w:r>
        <w:rPr>
          <w:rFonts w:ascii="Times New Roman" w:hAnsi="Times New Roman" w:cs="Times New Roman"/>
        </w:rPr>
        <w:t>Bolle</w:t>
      </w:r>
      <w:proofErr w:type="spellEnd"/>
      <w:r>
        <w:rPr>
          <w:rFonts w:ascii="Times New Roman" w:hAnsi="Times New Roman" w:cs="Times New Roman"/>
        </w:rPr>
        <w:t xml:space="preserve"> of Aylesbury(q.v.) and Richard </w:t>
      </w:r>
      <w:proofErr w:type="spellStart"/>
      <w:r>
        <w:rPr>
          <w:rFonts w:ascii="Times New Roman" w:hAnsi="Times New Roman" w:cs="Times New Roman"/>
        </w:rPr>
        <w:t>Alday</w:t>
      </w:r>
      <w:proofErr w:type="spellEnd"/>
      <w:r>
        <w:rPr>
          <w:rFonts w:ascii="Times New Roman" w:hAnsi="Times New Roman" w:cs="Times New Roman"/>
        </w:rPr>
        <w:t xml:space="preserve"> of Walton by Aylesbury(q.v.).</w:t>
      </w:r>
    </w:p>
    <w:p w:rsidR="001A529D" w:rsidRPr="00697B8C" w:rsidRDefault="001A529D" w:rsidP="001A5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1A529D" w:rsidRPr="00280A89" w:rsidRDefault="001A529D" w:rsidP="001A529D">
      <w:pPr>
        <w:rPr>
          <w:rFonts w:ascii="Times New Roman" w:hAnsi="Times New Roman" w:cs="Times New Roman"/>
        </w:rPr>
      </w:pPr>
    </w:p>
    <w:p w:rsidR="001A529D" w:rsidRDefault="001A529D" w:rsidP="001A529D">
      <w:pPr>
        <w:rPr>
          <w:rFonts w:ascii="Times New Roman" w:hAnsi="Times New Roman" w:cs="Times New Roman"/>
        </w:rPr>
      </w:pPr>
    </w:p>
    <w:p w:rsidR="001A529D" w:rsidRDefault="001A529D" w:rsidP="001A5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1A52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29D" w:rsidRDefault="001A529D" w:rsidP="00E71FC3">
      <w:r>
        <w:separator/>
      </w:r>
    </w:p>
  </w:endnote>
  <w:endnote w:type="continuationSeparator" w:id="0">
    <w:p w:rsidR="001A529D" w:rsidRDefault="001A52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29D" w:rsidRDefault="001A529D" w:rsidP="00E71FC3">
      <w:r>
        <w:separator/>
      </w:r>
    </w:p>
  </w:footnote>
  <w:footnote w:type="continuationSeparator" w:id="0">
    <w:p w:rsidR="001A529D" w:rsidRDefault="001A52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9D"/>
    <w:rsid w:val="001A529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A9B69E-201C-4A09-BF3F-E137A6D9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A52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2017-01-22T20:13:00Z</dcterms:created>
  <dcterms:modified xsi:type="dcterms:W3CDTF">2017-01-22T20:14:00Z</dcterms:modified>
</cp:coreProperties>
</file>