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C6118" w14:textId="77777777" w:rsidR="00350330" w:rsidRDefault="00350330" w:rsidP="00350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HEMPE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FF59F4B" w14:textId="77777777" w:rsidR="00350330" w:rsidRDefault="00350330" w:rsidP="00350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Gosberton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14:paraId="0CED0EB0" w14:textId="77777777" w:rsidR="00350330" w:rsidRDefault="00350330" w:rsidP="00350330">
      <w:pPr>
        <w:rPr>
          <w:rFonts w:ascii="Times New Roman" w:hAnsi="Times New Roman" w:cs="Times New Roman"/>
        </w:rPr>
      </w:pPr>
    </w:p>
    <w:p w14:paraId="7D5934F3" w14:textId="77777777" w:rsidR="00350330" w:rsidRDefault="00350330" w:rsidP="00350330">
      <w:pPr>
        <w:rPr>
          <w:rFonts w:ascii="Times New Roman" w:hAnsi="Times New Roman" w:cs="Times New Roman"/>
        </w:rPr>
      </w:pPr>
    </w:p>
    <w:p w14:paraId="62514543" w14:textId="77777777" w:rsidR="00350330" w:rsidRDefault="00350330" w:rsidP="00350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Sparke(q.v.) brought a plaint of debt against him and Thomas</w:t>
      </w:r>
    </w:p>
    <w:p w14:paraId="62DB0643" w14:textId="77777777" w:rsidR="00350330" w:rsidRDefault="00350330" w:rsidP="00350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Floweter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Gosberton</w:t>
      </w:r>
      <w:proofErr w:type="spellEnd"/>
      <w:r>
        <w:rPr>
          <w:rFonts w:ascii="Times New Roman" w:hAnsi="Times New Roman" w:cs="Times New Roman"/>
        </w:rPr>
        <w:t xml:space="preserve">(q.v.), as the executors of Thomas </w:t>
      </w:r>
      <w:proofErr w:type="spellStart"/>
      <w:r>
        <w:rPr>
          <w:rFonts w:ascii="Times New Roman" w:hAnsi="Times New Roman" w:cs="Times New Roman"/>
        </w:rPr>
        <w:t>Brunswyn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078C19E6" w14:textId="77777777" w:rsidR="00350330" w:rsidRDefault="00350330" w:rsidP="00350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Gosberton</w:t>
      </w:r>
      <w:proofErr w:type="spellEnd"/>
      <w:r>
        <w:rPr>
          <w:rFonts w:ascii="Times New Roman" w:hAnsi="Times New Roman" w:cs="Times New Roman"/>
        </w:rPr>
        <w:t>(q.v.).</w:t>
      </w:r>
    </w:p>
    <w:p w14:paraId="24CA5310" w14:textId="77777777" w:rsidR="00350330" w:rsidRDefault="00350330" w:rsidP="00350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0E163BC" w14:textId="77777777" w:rsidR="00350330" w:rsidRDefault="00350330" w:rsidP="00350330">
      <w:pPr>
        <w:rPr>
          <w:rFonts w:ascii="Times New Roman" w:hAnsi="Times New Roman" w:cs="Times New Roman"/>
        </w:rPr>
      </w:pPr>
    </w:p>
    <w:p w14:paraId="61BBCB62" w14:textId="77777777" w:rsidR="00350330" w:rsidRDefault="00350330" w:rsidP="00350330">
      <w:pPr>
        <w:rPr>
          <w:rFonts w:ascii="Times New Roman" w:hAnsi="Times New Roman" w:cs="Times New Roman"/>
        </w:rPr>
      </w:pPr>
    </w:p>
    <w:p w14:paraId="7C764F42" w14:textId="77777777" w:rsidR="00350330" w:rsidRDefault="00350330" w:rsidP="00350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2019</w:t>
      </w:r>
    </w:p>
    <w:p w14:paraId="7A645927" w14:textId="77777777" w:rsidR="006B2F86" w:rsidRPr="00E71FC3" w:rsidRDefault="003503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FC857" w14:textId="77777777" w:rsidR="00350330" w:rsidRDefault="00350330" w:rsidP="00E71FC3">
      <w:r>
        <w:separator/>
      </w:r>
    </w:p>
  </w:endnote>
  <w:endnote w:type="continuationSeparator" w:id="0">
    <w:p w14:paraId="4D39F313" w14:textId="77777777" w:rsidR="00350330" w:rsidRDefault="003503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4F2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D2055" w14:textId="77777777" w:rsidR="00350330" w:rsidRDefault="00350330" w:rsidP="00E71FC3">
      <w:r>
        <w:separator/>
      </w:r>
    </w:p>
  </w:footnote>
  <w:footnote w:type="continuationSeparator" w:id="0">
    <w:p w14:paraId="7F53CEDB" w14:textId="77777777" w:rsidR="00350330" w:rsidRDefault="003503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30"/>
    <w:rsid w:val="001A7C09"/>
    <w:rsid w:val="0035033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9C440"/>
  <w15:chartTrackingRefBased/>
  <w15:docId w15:val="{A8F7309C-1430-4230-AD91-B25D8E2C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03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503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2019-01-23T19:53:00Z</dcterms:created>
  <dcterms:modified xsi:type="dcterms:W3CDTF">2019-01-23T19:53:00Z</dcterms:modified>
</cp:coreProperties>
</file>