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EE265" w14:textId="77777777" w:rsidR="00CA22A3" w:rsidRDefault="00CA22A3" w:rsidP="00CA2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HEMMYNGTON,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36028F8" w14:textId="77777777" w:rsidR="00CA22A3" w:rsidRDefault="00CA22A3" w:rsidP="00CA2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Westoning</w:t>
      </w:r>
      <w:proofErr w:type="spellEnd"/>
      <w:r>
        <w:rPr>
          <w:rFonts w:ascii="Times New Roman" w:hAnsi="Times New Roman" w:cs="Times New Roman"/>
        </w:rPr>
        <w:t>, Bedfordshire. Yeoman.</w:t>
      </w:r>
    </w:p>
    <w:p w14:paraId="1B105157" w14:textId="77777777" w:rsidR="00CA22A3" w:rsidRDefault="00CA22A3" w:rsidP="00CA22A3">
      <w:pPr>
        <w:rPr>
          <w:rFonts w:ascii="Times New Roman" w:hAnsi="Times New Roman" w:cs="Times New Roman"/>
        </w:rPr>
      </w:pPr>
    </w:p>
    <w:p w14:paraId="5C0D46A1" w14:textId="77777777" w:rsidR="00CA22A3" w:rsidRDefault="00CA22A3" w:rsidP="00CA22A3">
      <w:pPr>
        <w:rPr>
          <w:rFonts w:ascii="Times New Roman" w:hAnsi="Times New Roman" w:cs="Times New Roman"/>
        </w:rPr>
      </w:pPr>
    </w:p>
    <w:p w14:paraId="045B6808" w14:textId="77777777" w:rsidR="00CA22A3" w:rsidRDefault="00CA22A3" w:rsidP="00CA2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Rufford</w:t>
      </w:r>
      <w:proofErr w:type="spellEnd"/>
      <w:r>
        <w:rPr>
          <w:rFonts w:ascii="Times New Roman" w:hAnsi="Times New Roman" w:cs="Times New Roman"/>
        </w:rPr>
        <w:t>(q.v.) brought a plaint of debt against him and Thomas</w:t>
      </w:r>
    </w:p>
    <w:p w14:paraId="41B2B0B4" w14:textId="77777777" w:rsidR="00CA22A3" w:rsidRDefault="00CA22A3" w:rsidP="00CA2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Stratton of </w:t>
      </w:r>
      <w:proofErr w:type="spellStart"/>
      <w:r>
        <w:rPr>
          <w:rFonts w:ascii="Times New Roman" w:hAnsi="Times New Roman" w:cs="Times New Roman"/>
        </w:rPr>
        <w:t>Westoning</w:t>
      </w:r>
      <w:proofErr w:type="spellEnd"/>
      <w:r>
        <w:rPr>
          <w:rFonts w:ascii="Times New Roman" w:hAnsi="Times New Roman" w:cs="Times New Roman"/>
        </w:rPr>
        <w:t>(q.v.).</w:t>
      </w:r>
    </w:p>
    <w:p w14:paraId="7F31D343" w14:textId="6B952720" w:rsidR="00CA22A3" w:rsidRDefault="00CA22A3" w:rsidP="00CA2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737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4D577FC" w14:textId="77777777" w:rsidR="00CA22A3" w:rsidRDefault="00CA22A3" w:rsidP="00CA22A3">
      <w:pPr>
        <w:rPr>
          <w:rFonts w:ascii="Times New Roman" w:hAnsi="Times New Roman" w:cs="Times New Roman"/>
        </w:rPr>
      </w:pPr>
      <w:bookmarkStart w:id="0" w:name="_GoBack"/>
      <w:bookmarkEnd w:id="0"/>
    </w:p>
    <w:p w14:paraId="3582A46E" w14:textId="77777777" w:rsidR="00CA22A3" w:rsidRDefault="00CA22A3" w:rsidP="00CA22A3">
      <w:pPr>
        <w:rPr>
          <w:rFonts w:ascii="Times New Roman" w:hAnsi="Times New Roman" w:cs="Times New Roman"/>
        </w:rPr>
      </w:pPr>
    </w:p>
    <w:p w14:paraId="6FEAE9CC" w14:textId="77777777" w:rsidR="00CA22A3" w:rsidRDefault="00CA22A3" w:rsidP="00CA22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December 2018</w:t>
      </w:r>
    </w:p>
    <w:p w14:paraId="067435F6" w14:textId="77777777" w:rsidR="006B2F86" w:rsidRPr="00E71FC3" w:rsidRDefault="00CA22A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566A7" w14:textId="77777777" w:rsidR="00CA22A3" w:rsidRDefault="00CA22A3" w:rsidP="00E71FC3">
      <w:r>
        <w:separator/>
      </w:r>
    </w:p>
  </w:endnote>
  <w:endnote w:type="continuationSeparator" w:id="0">
    <w:p w14:paraId="3523636F" w14:textId="77777777" w:rsidR="00CA22A3" w:rsidRDefault="00CA22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81E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6C0E9" w14:textId="77777777" w:rsidR="00CA22A3" w:rsidRDefault="00CA22A3" w:rsidP="00E71FC3">
      <w:r>
        <w:separator/>
      </w:r>
    </w:p>
  </w:footnote>
  <w:footnote w:type="continuationSeparator" w:id="0">
    <w:p w14:paraId="4F5A4C2D" w14:textId="77777777" w:rsidR="00CA22A3" w:rsidRDefault="00CA22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A3"/>
    <w:rsid w:val="001A7C09"/>
    <w:rsid w:val="00577BD5"/>
    <w:rsid w:val="00656CBA"/>
    <w:rsid w:val="006A1F77"/>
    <w:rsid w:val="00733BE7"/>
    <w:rsid w:val="00AB52E8"/>
    <w:rsid w:val="00B16D3F"/>
    <w:rsid w:val="00BB41AC"/>
    <w:rsid w:val="00CA22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ACB71"/>
  <w15:chartTrackingRefBased/>
  <w15:docId w15:val="{B0B02D51-60F5-49CB-861B-5832798B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22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A22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2018-12-07T21:27:00Z</dcterms:created>
  <dcterms:modified xsi:type="dcterms:W3CDTF">2018-12-07T21:27:00Z</dcterms:modified>
</cp:coreProperties>
</file>