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CB6F7" w14:textId="77777777" w:rsidR="00485FE0" w:rsidRDefault="00485FE0" w:rsidP="00485F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HEMMYNGBURGH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59540D67" w14:textId="77777777" w:rsidR="00485FE0" w:rsidRDefault="00485FE0" w:rsidP="00485F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089302EF" w14:textId="77777777" w:rsidR="00485FE0" w:rsidRDefault="00485FE0" w:rsidP="00485F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E44E7D" w14:textId="77777777" w:rsidR="00485FE0" w:rsidRDefault="00485FE0" w:rsidP="00485F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A3C5B5" w14:textId="77777777" w:rsidR="00485FE0" w:rsidRDefault="00485FE0" w:rsidP="00485FE0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6CE4A8B6" w14:textId="77777777" w:rsidR="00485FE0" w:rsidRDefault="00485FE0" w:rsidP="00485FE0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m3,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B2946FB" w14:textId="77777777" w:rsidR="00485FE0" w:rsidRDefault="00485FE0" w:rsidP="00485FE0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1994BE36" w14:textId="77777777" w:rsidR="00485FE0" w:rsidRDefault="00485FE0" w:rsidP="00485F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A51EBD7" w14:textId="77777777" w:rsidR="00485FE0" w:rsidRDefault="00485FE0" w:rsidP="00485FE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D18939" w14:textId="77777777" w:rsidR="00485FE0" w:rsidRDefault="00485FE0" w:rsidP="00485FE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September 2022</w:t>
      </w:r>
    </w:p>
    <w:p w14:paraId="5F4C7EE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B0173" w14:textId="77777777" w:rsidR="00485FE0" w:rsidRDefault="00485FE0" w:rsidP="009139A6">
      <w:r>
        <w:separator/>
      </w:r>
    </w:p>
  </w:endnote>
  <w:endnote w:type="continuationSeparator" w:id="0">
    <w:p w14:paraId="358AE2DD" w14:textId="77777777" w:rsidR="00485FE0" w:rsidRDefault="00485FE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E2C9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C4A0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4025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ACF933" w14:textId="77777777" w:rsidR="00485FE0" w:rsidRDefault="00485FE0" w:rsidP="009139A6">
      <w:r>
        <w:separator/>
      </w:r>
    </w:p>
  </w:footnote>
  <w:footnote w:type="continuationSeparator" w:id="0">
    <w:p w14:paraId="3083CA3D" w14:textId="77777777" w:rsidR="00485FE0" w:rsidRDefault="00485FE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2F26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9A4D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E4B5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FE0"/>
    <w:rsid w:val="000666E0"/>
    <w:rsid w:val="002510B7"/>
    <w:rsid w:val="00485FE0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8B636"/>
  <w15:chartTrackingRefBased/>
  <w15:docId w15:val="{AE1640C0-35C1-46A6-9FB8-26E84FDE4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2022-10-04T20:22:00Z</dcterms:created>
  <dcterms:modified xsi:type="dcterms:W3CDTF">2022-10-04T20:22:00Z</dcterms:modified>
</cp:coreProperties>
</file>