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7EE15B" w14:textId="77777777" w:rsidR="00D21B11" w:rsidRDefault="00D21B11" w:rsidP="00D21B11">
      <w:pPr>
        <w:pStyle w:val="NoSpacing"/>
      </w:pPr>
      <w:r>
        <w:rPr>
          <w:u w:val="single"/>
        </w:rPr>
        <w:t>William HEMMYNG</w:t>
      </w:r>
      <w:r>
        <w:t xml:space="preserve">    </w:t>
      </w:r>
      <w:proofErr w:type="gramStart"/>
      <w:r>
        <w:t xml:space="preserve">   (</w:t>
      </w:r>
      <w:proofErr w:type="gramEnd"/>
      <w:r>
        <w:t>fl.1442)</w:t>
      </w:r>
    </w:p>
    <w:p w14:paraId="0D984690" w14:textId="77777777" w:rsidR="00D21B11" w:rsidRDefault="00D21B11" w:rsidP="00D21B11">
      <w:pPr>
        <w:pStyle w:val="NoSpacing"/>
      </w:pPr>
      <w:r>
        <w:t>Clerk.</w:t>
      </w:r>
    </w:p>
    <w:p w14:paraId="25D7C85F" w14:textId="77777777" w:rsidR="00D21B11" w:rsidRDefault="00D21B11" w:rsidP="00D21B11">
      <w:pPr>
        <w:pStyle w:val="NoSpacing"/>
      </w:pPr>
    </w:p>
    <w:p w14:paraId="622EB7FB" w14:textId="77777777" w:rsidR="00D21B11" w:rsidRDefault="00D21B11" w:rsidP="00D21B11">
      <w:pPr>
        <w:pStyle w:val="NoSpacing"/>
      </w:pPr>
    </w:p>
    <w:p w14:paraId="3554FF5C" w14:textId="77777777" w:rsidR="00D21B11" w:rsidRDefault="00D21B11" w:rsidP="00D21B11">
      <w:pPr>
        <w:pStyle w:val="NoSpacing"/>
      </w:pPr>
      <w:r>
        <w:tab/>
        <w:t>1442</w:t>
      </w:r>
      <w:r>
        <w:tab/>
        <w:t xml:space="preserve">He made a plaint of debt against John Skay of Hereford, </w:t>
      </w:r>
      <w:proofErr w:type="spellStart"/>
      <w:r>
        <w:t>sheather</w:t>
      </w:r>
      <w:proofErr w:type="spellEnd"/>
      <w:r>
        <w:t>(q.v.),</w:t>
      </w:r>
    </w:p>
    <w:p w14:paraId="18D54AD6" w14:textId="77777777" w:rsidR="00D21B11" w:rsidRDefault="00D21B11" w:rsidP="00D21B11">
      <w:pPr>
        <w:pStyle w:val="NoSpacing"/>
      </w:pPr>
      <w:r>
        <w:tab/>
      </w:r>
      <w:r>
        <w:tab/>
        <w:t>and three others.</w:t>
      </w:r>
    </w:p>
    <w:p w14:paraId="49A4A21F" w14:textId="77777777" w:rsidR="00D21B11" w:rsidRDefault="00D21B11" w:rsidP="00D21B11">
      <w:pPr>
        <w:pStyle w:val="NoSpacing"/>
      </w:pPr>
      <w:r>
        <w:tab/>
      </w:r>
      <w:r>
        <w:tab/>
        <w:t xml:space="preserve">( </w:t>
      </w:r>
      <w:hyperlink r:id="rId6" w:history="1">
        <w:r w:rsidRPr="00A64748">
          <w:rPr>
            <w:rStyle w:val="Hyperlink"/>
          </w:rPr>
          <w:t>https://waalt.uh.edu/index.php/CP40/724</w:t>
        </w:r>
      </w:hyperlink>
      <w:r>
        <w:t xml:space="preserve"> )</w:t>
      </w:r>
    </w:p>
    <w:p w14:paraId="4BEC69CF" w14:textId="77777777" w:rsidR="00D21B11" w:rsidRDefault="00D21B11" w:rsidP="00D21B11">
      <w:pPr>
        <w:pStyle w:val="NoSpacing"/>
      </w:pPr>
    </w:p>
    <w:p w14:paraId="47A40F47" w14:textId="77777777" w:rsidR="00D21B11" w:rsidRDefault="00D21B11" w:rsidP="00D21B11">
      <w:pPr>
        <w:pStyle w:val="NoSpacing"/>
      </w:pPr>
    </w:p>
    <w:p w14:paraId="7BEAF1E7" w14:textId="77777777" w:rsidR="00D21B11" w:rsidRDefault="00D21B11" w:rsidP="00D21B11">
      <w:pPr>
        <w:pStyle w:val="NoSpacing"/>
      </w:pPr>
      <w:r>
        <w:t>8 August 2024</w:t>
      </w:r>
    </w:p>
    <w:p w14:paraId="6EF123A5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F930086" w14:textId="77777777" w:rsidR="00D21B11" w:rsidRDefault="00D21B11" w:rsidP="009139A6">
      <w:r>
        <w:separator/>
      </w:r>
    </w:p>
  </w:endnote>
  <w:endnote w:type="continuationSeparator" w:id="0">
    <w:p w14:paraId="1719010E" w14:textId="77777777" w:rsidR="00D21B11" w:rsidRDefault="00D21B1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95AADB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EC780C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3A010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F71D6EA" w14:textId="77777777" w:rsidR="00D21B11" w:rsidRDefault="00D21B11" w:rsidP="009139A6">
      <w:r>
        <w:separator/>
      </w:r>
    </w:p>
  </w:footnote>
  <w:footnote w:type="continuationSeparator" w:id="0">
    <w:p w14:paraId="31455540" w14:textId="77777777" w:rsidR="00D21B11" w:rsidRDefault="00D21B1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D8778A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5BE6A7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59553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1B11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A23557"/>
    <w:rsid w:val="00A3176C"/>
    <w:rsid w:val="00AE65F8"/>
    <w:rsid w:val="00BA00AB"/>
    <w:rsid w:val="00C71834"/>
    <w:rsid w:val="00CB4ED9"/>
    <w:rsid w:val="00D21B11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4A6469"/>
  <w15:chartTrackingRefBased/>
  <w15:docId w15:val="{2ADD8182-2EB0-4737-A65A-06C4CAD68F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D21B1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724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38</Words>
  <Characters>219</Characters>
  <Application>Microsoft Office Word</Application>
  <DocSecurity>0</DocSecurity>
  <Lines>1</Lines>
  <Paragraphs>1</Paragraphs>
  <ScaleCrop>false</ScaleCrop>
  <Company/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2024-08-09T19:33:00Z</dcterms:created>
  <dcterms:modified xsi:type="dcterms:W3CDTF">2024-08-09T19:34:00Z</dcterms:modified>
</cp:coreProperties>
</file>