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21BF2" w14:textId="13ACA131" w:rsidR="00BA00AB" w:rsidRDefault="005973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Magnus HEMMINGHI</w:t>
      </w:r>
      <w:r>
        <w:rPr>
          <w:rFonts w:cs="Times New Roman"/>
          <w:szCs w:val="24"/>
        </w:rPr>
        <w:t xml:space="preserve">       (fl.1414)</w:t>
      </w:r>
    </w:p>
    <w:p w14:paraId="60B08D12" w14:textId="5E552394" w:rsidR="0059733A" w:rsidRDefault="005973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Sweden.</w:t>
      </w:r>
    </w:p>
    <w:p w14:paraId="0342CF18" w14:textId="350F7588" w:rsidR="0059733A" w:rsidRDefault="0059733A" w:rsidP="009139A6">
      <w:pPr>
        <w:pStyle w:val="NoSpacing"/>
        <w:rPr>
          <w:rFonts w:cs="Times New Roman"/>
          <w:szCs w:val="24"/>
        </w:rPr>
      </w:pPr>
    </w:p>
    <w:p w14:paraId="2D1CA386" w14:textId="3EBA103D" w:rsidR="0059733A" w:rsidRDefault="0059733A" w:rsidP="009139A6">
      <w:pPr>
        <w:pStyle w:val="NoSpacing"/>
        <w:rPr>
          <w:rFonts w:cs="Times New Roman"/>
          <w:szCs w:val="24"/>
        </w:rPr>
      </w:pPr>
    </w:p>
    <w:p w14:paraId="030DD5B9" w14:textId="56AB65B4" w:rsidR="0059733A" w:rsidRDefault="005973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Feb.1414</w:t>
      </w:r>
      <w:r>
        <w:rPr>
          <w:rFonts w:cs="Times New Roman"/>
          <w:szCs w:val="24"/>
        </w:rPr>
        <w:tab/>
        <w:t>He was granted denization.</w:t>
      </w:r>
    </w:p>
    <w:p w14:paraId="086992D8" w14:textId="44E14DBD" w:rsidR="0059733A" w:rsidRDefault="005973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1413-16 p.159)</w:t>
      </w:r>
    </w:p>
    <w:p w14:paraId="12703756" w14:textId="76079264" w:rsidR="0059733A" w:rsidRDefault="0059733A" w:rsidP="009139A6">
      <w:pPr>
        <w:pStyle w:val="NoSpacing"/>
        <w:rPr>
          <w:rFonts w:cs="Times New Roman"/>
          <w:szCs w:val="24"/>
        </w:rPr>
      </w:pPr>
    </w:p>
    <w:p w14:paraId="1B87F05B" w14:textId="491C876F" w:rsidR="0059733A" w:rsidRDefault="0059733A" w:rsidP="009139A6">
      <w:pPr>
        <w:pStyle w:val="NoSpacing"/>
        <w:rPr>
          <w:rFonts w:cs="Times New Roman"/>
          <w:szCs w:val="24"/>
        </w:rPr>
      </w:pPr>
    </w:p>
    <w:p w14:paraId="668485E3" w14:textId="0E9891B0" w:rsidR="0059733A" w:rsidRPr="0059733A" w:rsidRDefault="0059733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2023</w:t>
      </w:r>
    </w:p>
    <w:sectPr w:rsidR="0059733A" w:rsidRPr="005973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5158D" w14:textId="77777777" w:rsidR="0059733A" w:rsidRDefault="0059733A" w:rsidP="009139A6">
      <w:r>
        <w:separator/>
      </w:r>
    </w:p>
  </w:endnote>
  <w:endnote w:type="continuationSeparator" w:id="0">
    <w:p w14:paraId="075B1A61" w14:textId="77777777" w:rsidR="0059733A" w:rsidRDefault="005973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408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42C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24B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6D539" w14:textId="77777777" w:rsidR="0059733A" w:rsidRDefault="0059733A" w:rsidP="009139A6">
      <w:r>
        <w:separator/>
      </w:r>
    </w:p>
  </w:footnote>
  <w:footnote w:type="continuationSeparator" w:id="0">
    <w:p w14:paraId="7DD00BBD" w14:textId="77777777" w:rsidR="0059733A" w:rsidRDefault="005973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33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83D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CB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3A"/>
    <w:rsid w:val="000666E0"/>
    <w:rsid w:val="002510B7"/>
    <w:rsid w:val="0059733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09F32"/>
  <w15:chartTrackingRefBased/>
  <w15:docId w15:val="{5AA5D3BB-0BA8-4433-B2F5-58EEB65A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2023-04-05T18:22:00Z</dcterms:created>
  <dcterms:modified xsi:type="dcterms:W3CDTF">2023-04-05T18:26:00Z</dcterms:modified>
</cp:coreProperties>
</file>