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7BCB6" w14:textId="77777777" w:rsidR="000042E1" w:rsidRDefault="000042E1" w:rsidP="000042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HEMERFORD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6C2F57CC" w14:textId="77777777" w:rsidR="000042E1" w:rsidRDefault="000042E1" w:rsidP="000042E1">
      <w:pPr>
        <w:pStyle w:val="NoSpacing"/>
        <w:rPr>
          <w:rFonts w:cs="Times New Roman"/>
          <w:szCs w:val="24"/>
        </w:rPr>
      </w:pPr>
    </w:p>
    <w:p w14:paraId="6F482A76" w14:textId="77777777" w:rsidR="000042E1" w:rsidRDefault="000042E1" w:rsidP="000042E1">
      <w:pPr>
        <w:pStyle w:val="NoSpacing"/>
        <w:rPr>
          <w:rFonts w:cs="Times New Roman"/>
          <w:szCs w:val="24"/>
        </w:rPr>
      </w:pPr>
    </w:p>
    <w:p w14:paraId="3E91ECB9" w14:textId="77777777" w:rsidR="000042E1" w:rsidRDefault="000042E1" w:rsidP="000042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Nov.1486</w:t>
      </w:r>
      <w:r>
        <w:rPr>
          <w:rFonts w:cs="Times New Roman"/>
          <w:szCs w:val="24"/>
        </w:rPr>
        <w:tab/>
        <w:t>He was appointed controller of the Petty customs and of the subsidy of</w:t>
      </w:r>
    </w:p>
    <w:p w14:paraId="7F3358C8" w14:textId="77777777" w:rsidR="000042E1" w:rsidRDefault="000042E1" w:rsidP="000042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on wools, hides and woolfells in the port of Poole.</w:t>
      </w:r>
    </w:p>
    <w:p w14:paraId="6FE20037" w14:textId="77777777" w:rsidR="000042E1" w:rsidRDefault="000042E1" w:rsidP="000042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1485 -94 p.159)</w:t>
      </w:r>
    </w:p>
    <w:p w14:paraId="4C2F3F15" w14:textId="77777777" w:rsidR="000042E1" w:rsidRDefault="000042E1" w:rsidP="000042E1">
      <w:pPr>
        <w:pStyle w:val="NoSpacing"/>
        <w:rPr>
          <w:rFonts w:cs="Times New Roman"/>
          <w:szCs w:val="24"/>
        </w:rPr>
      </w:pPr>
    </w:p>
    <w:p w14:paraId="4B93E145" w14:textId="77777777" w:rsidR="000042E1" w:rsidRDefault="000042E1" w:rsidP="000042E1">
      <w:pPr>
        <w:pStyle w:val="NoSpacing"/>
        <w:rPr>
          <w:rFonts w:cs="Times New Roman"/>
          <w:szCs w:val="24"/>
        </w:rPr>
      </w:pPr>
    </w:p>
    <w:p w14:paraId="0335E957" w14:textId="77777777" w:rsidR="000042E1" w:rsidRDefault="000042E1" w:rsidP="000042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January 2024</w:t>
      </w:r>
    </w:p>
    <w:p w14:paraId="4DF0BB0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75669" w14:textId="77777777" w:rsidR="000042E1" w:rsidRDefault="000042E1" w:rsidP="009139A6">
      <w:r>
        <w:separator/>
      </w:r>
    </w:p>
  </w:endnote>
  <w:endnote w:type="continuationSeparator" w:id="0">
    <w:p w14:paraId="4034AB5B" w14:textId="77777777" w:rsidR="000042E1" w:rsidRDefault="000042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31A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AA76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69B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AC656" w14:textId="77777777" w:rsidR="000042E1" w:rsidRDefault="000042E1" w:rsidP="009139A6">
      <w:r>
        <w:separator/>
      </w:r>
    </w:p>
  </w:footnote>
  <w:footnote w:type="continuationSeparator" w:id="0">
    <w:p w14:paraId="595EA263" w14:textId="77777777" w:rsidR="000042E1" w:rsidRDefault="000042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EB0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A51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80C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2E1"/>
    <w:rsid w:val="000042E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57640"/>
  <w15:chartTrackingRefBased/>
  <w15:docId w15:val="{2F38DA28-44F4-4E3D-A40A-3E4D90CF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2024-01-26T21:25:00Z</dcterms:created>
  <dcterms:modified xsi:type="dcterms:W3CDTF">2024-01-26T21:25:00Z</dcterms:modified>
</cp:coreProperties>
</file>