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177D9" w14:textId="77777777" w:rsidR="00A358C1" w:rsidRDefault="00A358C1" w:rsidP="00A358C1">
      <w:pPr>
        <w:pStyle w:val="NoSpacing"/>
        <w:tabs>
          <w:tab w:val="left" w:pos="1440"/>
        </w:tabs>
        <w:jc w:val="both"/>
      </w:pPr>
      <w:r>
        <w:rPr>
          <w:u w:val="single"/>
        </w:rPr>
        <w:t>Thomas HEMELSEY</w:t>
      </w:r>
      <w:r>
        <w:t xml:space="preserve">       (fl.1485)</w:t>
      </w:r>
    </w:p>
    <w:p w14:paraId="12FF7795" w14:textId="77777777" w:rsidR="00A358C1" w:rsidRDefault="00A358C1" w:rsidP="00A358C1">
      <w:pPr>
        <w:pStyle w:val="NoSpacing"/>
        <w:tabs>
          <w:tab w:val="left" w:pos="1440"/>
        </w:tabs>
        <w:jc w:val="both"/>
      </w:pPr>
      <w:r>
        <w:t>Chaplain.</w:t>
      </w:r>
    </w:p>
    <w:p w14:paraId="6D9B47FF" w14:textId="77777777" w:rsidR="00A358C1" w:rsidRDefault="00A358C1" w:rsidP="00A358C1">
      <w:pPr>
        <w:pStyle w:val="NoSpacing"/>
        <w:tabs>
          <w:tab w:val="left" w:pos="1440"/>
        </w:tabs>
        <w:jc w:val="both"/>
      </w:pPr>
    </w:p>
    <w:p w14:paraId="7925FCAA" w14:textId="77777777" w:rsidR="00A358C1" w:rsidRDefault="00A358C1" w:rsidP="00A358C1">
      <w:pPr>
        <w:pStyle w:val="NoSpacing"/>
        <w:tabs>
          <w:tab w:val="left" w:pos="1440"/>
        </w:tabs>
        <w:jc w:val="both"/>
      </w:pPr>
      <w:r>
        <w:t>22 Oct.1485</w:t>
      </w:r>
      <w:r>
        <w:tab/>
        <w:t>He was instituted to the prebendal vicarage of Saltmarsh in the collegiate</w:t>
      </w:r>
    </w:p>
    <w:p w14:paraId="415B0FDA" w14:textId="0144E541" w:rsidR="00A358C1" w:rsidRDefault="00A358C1" w:rsidP="00A358C1">
      <w:pPr>
        <w:pStyle w:val="NoSpacing"/>
        <w:tabs>
          <w:tab w:val="left" w:pos="1440"/>
        </w:tabs>
        <w:jc w:val="both"/>
      </w:pPr>
      <w:r>
        <w:tab/>
        <w:t>church of Howden, East Riding of Yorksh</w:t>
      </w:r>
      <w:r>
        <w:t>i</w:t>
      </w:r>
      <w:bookmarkStart w:id="0" w:name="_GoBack"/>
      <w:bookmarkEnd w:id="0"/>
      <w:r>
        <w:t>re.</w:t>
      </w:r>
    </w:p>
    <w:p w14:paraId="5D7BEF0B" w14:textId="77777777" w:rsidR="00A358C1" w:rsidRDefault="00A358C1" w:rsidP="00A358C1">
      <w:pPr>
        <w:pStyle w:val="NoSpacing"/>
        <w:ind w:left="720" w:firstLine="720"/>
      </w:pPr>
      <w:r>
        <w:t>(“The Register of Thomas Rotherham, Archbishop of York 1480-1500</w:t>
      </w:r>
    </w:p>
    <w:p w14:paraId="768E5275" w14:textId="77777777" w:rsidR="00A358C1" w:rsidRDefault="00A358C1" w:rsidP="00A358C1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4CFE4E0F" w14:textId="77777777" w:rsidR="00A358C1" w:rsidRDefault="00A358C1" w:rsidP="00A358C1">
      <w:pPr>
        <w:pStyle w:val="NoSpacing"/>
        <w:tabs>
          <w:tab w:val="left" w:pos="1440"/>
        </w:tabs>
        <w:jc w:val="both"/>
      </w:pPr>
      <w:r>
        <w:tab/>
        <w:t>p.49)</w:t>
      </w:r>
    </w:p>
    <w:p w14:paraId="53058385" w14:textId="77777777" w:rsidR="00A358C1" w:rsidRDefault="00A358C1" w:rsidP="00A358C1">
      <w:pPr>
        <w:pStyle w:val="NoSpacing"/>
        <w:tabs>
          <w:tab w:val="left" w:pos="1440"/>
        </w:tabs>
        <w:jc w:val="both"/>
      </w:pPr>
    </w:p>
    <w:p w14:paraId="159358A4" w14:textId="77777777" w:rsidR="00A358C1" w:rsidRDefault="00A358C1" w:rsidP="00A358C1">
      <w:pPr>
        <w:pStyle w:val="NoSpacing"/>
        <w:tabs>
          <w:tab w:val="left" w:pos="1440"/>
        </w:tabs>
        <w:jc w:val="both"/>
      </w:pPr>
    </w:p>
    <w:p w14:paraId="50BC3E74" w14:textId="77777777" w:rsidR="00A358C1" w:rsidRDefault="00A358C1" w:rsidP="00A358C1">
      <w:pPr>
        <w:pStyle w:val="NoSpacing"/>
        <w:tabs>
          <w:tab w:val="left" w:pos="1440"/>
        </w:tabs>
        <w:jc w:val="both"/>
      </w:pPr>
      <w:r>
        <w:t>9 December 2019</w:t>
      </w:r>
    </w:p>
    <w:p w14:paraId="3E153019" w14:textId="77777777" w:rsidR="006B2F86" w:rsidRPr="00E71FC3" w:rsidRDefault="00A358C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57B6A" w14:textId="77777777" w:rsidR="00A358C1" w:rsidRDefault="00A358C1" w:rsidP="00E71FC3">
      <w:pPr>
        <w:spacing w:after="0" w:line="240" w:lineRule="auto"/>
      </w:pPr>
      <w:r>
        <w:separator/>
      </w:r>
    </w:p>
  </w:endnote>
  <w:endnote w:type="continuationSeparator" w:id="0">
    <w:p w14:paraId="7B03B307" w14:textId="77777777" w:rsidR="00A358C1" w:rsidRDefault="00A358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AB97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30E9D" w14:textId="77777777" w:rsidR="00A358C1" w:rsidRDefault="00A358C1" w:rsidP="00E71FC3">
      <w:pPr>
        <w:spacing w:after="0" w:line="240" w:lineRule="auto"/>
      </w:pPr>
      <w:r>
        <w:separator/>
      </w:r>
    </w:p>
  </w:footnote>
  <w:footnote w:type="continuationSeparator" w:id="0">
    <w:p w14:paraId="1BA839DD" w14:textId="77777777" w:rsidR="00A358C1" w:rsidRDefault="00A358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C1"/>
    <w:rsid w:val="001A7C09"/>
    <w:rsid w:val="00577BD5"/>
    <w:rsid w:val="006A1F77"/>
    <w:rsid w:val="00733BE7"/>
    <w:rsid w:val="00A358C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3A0DC"/>
  <w15:chartTrackingRefBased/>
  <w15:docId w15:val="{4D629492-D167-4163-9FC6-CFEC843C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2019-12-12T20:04:00Z</dcterms:created>
  <dcterms:modified xsi:type="dcterms:W3CDTF">2019-12-12T20:05:00Z</dcterms:modified>
</cp:coreProperties>
</file>