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DF2E76" w14:textId="181E8E92" w:rsidR="006B2F86" w:rsidRDefault="000D7243" w:rsidP="00E71FC3">
      <w:pPr>
        <w:pStyle w:val="NoSpacing"/>
      </w:pPr>
      <w:r>
        <w:rPr>
          <w:u w:val="single"/>
        </w:rPr>
        <w:t>Agnes HEMELSAY</w:t>
      </w:r>
      <w:r>
        <w:t xml:space="preserve">  </w:t>
      </w:r>
      <w:proofErr w:type="gramStart"/>
      <w:r>
        <w:t xml:space="preserve">   (</w:t>
      </w:r>
      <w:proofErr w:type="gramEnd"/>
      <w:r>
        <w:t>d.1441)</w:t>
      </w:r>
    </w:p>
    <w:p w14:paraId="675025F1" w14:textId="48961229" w:rsidR="000D7243" w:rsidRDefault="000D7243" w:rsidP="00E71FC3">
      <w:pPr>
        <w:pStyle w:val="NoSpacing"/>
      </w:pPr>
      <w:r>
        <w:t>of York. Widow.</w:t>
      </w:r>
    </w:p>
    <w:p w14:paraId="40438AC2" w14:textId="7A2F0279" w:rsidR="000D7243" w:rsidRDefault="000D7243" w:rsidP="00E71FC3">
      <w:pPr>
        <w:pStyle w:val="NoSpacing"/>
      </w:pPr>
    </w:p>
    <w:p w14:paraId="787EDF87" w14:textId="36523CBF" w:rsidR="000D7243" w:rsidRDefault="000D7243" w:rsidP="00E71FC3">
      <w:pPr>
        <w:pStyle w:val="NoSpacing"/>
      </w:pPr>
    </w:p>
    <w:p w14:paraId="0BF14B39" w14:textId="092CCE4A" w:rsidR="000D7243" w:rsidRDefault="000D7243" w:rsidP="00E71FC3">
      <w:pPr>
        <w:pStyle w:val="NoSpacing"/>
      </w:pPr>
      <w:r>
        <w:t>31 Jul.1441</w:t>
      </w:r>
      <w:r>
        <w:tab/>
      </w:r>
      <w:r>
        <w:t>He made his Will.   (W.Y.R. p.82)</w:t>
      </w:r>
    </w:p>
    <w:p w14:paraId="16F2A84E" w14:textId="4CCAD610" w:rsidR="000D7243" w:rsidRDefault="000D7243" w:rsidP="000D7243">
      <w:pPr>
        <w:pStyle w:val="NoSpacing"/>
      </w:pPr>
      <w:r>
        <w:t xml:space="preserve">  3 Aug.</w:t>
      </w:r>
      <w:r>
        <w:tab/>
      </w:r>
      <w:bookmarkStart w:id="0" w:name="_GoBack"/>
      <w:r>
        <w:t>Probate of his Will.  (ibid.)</w:t>
      </w:r>
    </w:p>
    <w:p w14:paraId="1C831003" w14:textId="6B0A01A7" w:rsidR="000D7243" w:rsidRDefault="000D7243" w:rsidP="000D7243">
      <w:pPr>
        <w:pStyle w:val="NoSpacing"/>
      </w:pPr>
    </w:p>
    <w:p w14:paraId="79EE5734" w14:textId="479469B0" w:rsidR="000D7243" w:rsidRDefault="000D7243" w:rsidP="000D7243">
      <w:pPr>
        <w:pStyle w:val="NoSpacing"/>
      </w:pPr>
    </w:p>
    <w:p w14:paraId="23A77243" w14:textId="0C73DB7F" w:rsidR="000D7243" w:rsidRPr="000D7243" w:rsidRDefault="000D7243" w:rsidP="000D7243">
      <w:pPr>
        <w:pStyle w:val="NoSpacing"/>
      </w:pPr>
      <w:r>
        <w:t>11 March 2018</w:t>
      </w:r>
      <w:bookmarkEnd w:id="0"/>
    </w:p>
    <w:sectPr w:rsidR="000D7243" w:rsidRPr="000D724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888357" w14:textId="77777777" w:rsidR="000D7243" w:rsidRDefault="000D7243" w:rsidP="00E71FC3">
      <w:pPr>
        <w:spacing w:after="0" w:line="240" w:lineRule="auto"/>
      </w:pPr>
      <w:r>
        <w:separator/>
      </w:r>
    </w:p>
  </w:endnote>
  <w:endnote w:type="continuationSeparator" w:id="0">
    <w:p w14:paraId="34F014B5" w14:textId="77777777" w:rsidR="000D7243" w:rsidRDefault="000D724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11425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062D9F" w14:textId="77777777" w:rsidR="000D7243" w:rsidRDefault="000D7243" w:rsidP="00E71FC3">
      <w:pPr>
        <w:spacing w:after="0" w:line="240" w:lineRule="auto"/>
      </w:pPr>
      <w:r>
        <w:separator/>
      </w:r>
    </w:p>
  </w:footnote>
  <w:footnote w:type="continuationSeparator" w:id="0">
    <w:p w14:paraId="165C1AEB" w14:textId="77777777" w:rsidR="000D7243" w:rsidRDefault="000D724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243"/>
    <w:rsid w:val="000D724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45169"/>
  <w15:chartTrackingRefBased/>
  <w15:docId w15:val="{B111D2AC-C62E-4A73-957F-40A4E1297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2018-03-11T20:55:00Z</dcterms:created>
  <dcterms:modified xsi:type="dcterms:W3CDTF">2018-03-11T20:57:00Z</dcterms:modified>
</cp:coreProperties>
</file>