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27F" w:rsidRDefault="004B527F" w:rsidP="004B527F">
      <w:r>
        <w:rPr>
          <w:u w:val="single"/>
        </w:rPr>
        <w:t>Agnes HELYS</w:t>
      </w:r>
      <w:r>
        <w:t xml:space="preserve">   </w:t>
      </w:r>
      <w:proofErr w:type="gramStart"/>
      <w:r>
        <w:t xml:space="preserve">   (</w:t>
      </w:r>
      <w:proofErr w:type="gramEnd"/>
      <w:r>
        <w:t>d.1441)</w:t>
      </w:r>
    </w:p>
    <w:p w:rsidR="004B527F" w:rsidRDefault="004B527F" w:rsidP="004B527F">
      <w:r>
        <w:t xml:space="preserve">of </w:t>
      </w:r>
      <w:proofErr w:type="spellStart"/>
      <w:r>
        <w:t>Lavenham</w:t>
      </w:r>
      <w:proofErr w:type="spellEnd"/>
      <w:r>
        <w:t>, Suffolk.</w:t>
      </w:r>
    </w:p>
    <w:p w:rsidR="00DD6DAF" w:rsidRDefault="00DD6DAF" w:rsidP="004B527F"/>
    <w:p w:rsidR="00DD6DAF" w:rsidRDefault="00DD6DAF" w:rsidP="004B527F"/>
    <w:p w:rsidR="00DD6DAF" w:rsidRDefault="00DD6DAF" w:rsidP="004B527F">
      <w:r>
        <w:t>= John.   (Redstone p.53)</w:t>
      </w:r>
    </w:p>
    <w:p w:rsidR="004B527F" w:rsidRDefault="004B527F" w:rsidP="004B527F"/>
    <w:p w:rsidR="004B527F" w:rsidRDefault="004B527F" w:rsidP="004B527F"/>
    <w:p w:rsidR="004B527F" w:rsidRDefault="004B527F" w:rsidP="004B527F">
      <w:r>
        <w:t>10 Aug.1441</w:t>
      </w:r>
      <w:r>
        <w:tab/>
        <w:t xml:space="preserve">She made her Will.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p.65)</w:t>
      </w:r>
    </w:p>
    <w:p w:rsidR="004B527F" w:rsidRDefault="004B527F" w:rsidP="004B527F">
      <w:r>
        <w:t>14 Oct.</w:t>
      </w:r>
      <w:r>
        <w:tab/>
      </w:r>
      <w:r>
        <w:tab/>
        <w:t>Probate of her Will.  (ibid.)</w:t>
      </w:r>
    </w:p>
    <w:p w:rsidR="004B527F" w:rsidRDefault="004B527F" w:rsidP="004B527F"/>
    <w:p w:rsidR="004B527F" w:rsidRDefault="004B527F" w:rsidP="004B527F"/>
    <w:p w:rsidR="004B527F" w:rsidRDefault="004B527F" w:rsidP="004B527F">
      <w:r>
        <w:t xml:space="preserve">Executor:  William </w:t>
      </w:r>
      <w:proofErr w:type="spellStart"/>
      <w:r>
        <w:t>Shedde</w:t>
      </w:r>
      <w:proofErr w:type="spellEnd"/>
      <w:r>
        <w:t xml:space="preserve"> of </w:t>
      </w:r>
      <w:proofErr w:type="spellStart"/>
      <w:r>
        <w:t>Lavenham</w:t>
      </w:r>
      <w:proofErr w:type="spellEnd"/>
      <w:r>
        <w:t>(q.v.).  (ibid.)</w:t>
      </w:r>
    </w:p>
    <w:p w:rsidR="004B527F" w:rsidRDefault="004B527F" w:rsidP="004B527F"/>
    <w:p w:rsidR="004B527F" w:rsidRDefault="004B527F" w:rsidP="004B527F"/>
    <w:p w:rsidR="00DD5B8A" w:rsidRPr="00DD6DAF" w:rsidRDefault="004B527F" w:rsidP="004B52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6DAF">
        <w:rPr>
          <w:rFonts w:ascii="Times New Roman" w:hAnsi="Times New Roman" w:cs="Times New Roman"/>
          <w:sz w:val="24"/>
          <w:szCs w:val="24"/>
        </w:rPr>
        <w:t>22 December 2015</w:t>
      </w:r>
    </w:p>
    <w:p w:rsidR="00DD6DAF" w:rsidRPr="00DD6DAF" w:rsidRDefault="00DD6DAF" w:rsidP="004B52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6DAF">
        <w:rPr>
          <w:rFonts w:ascii="Times New Roman" w:hAnsi="Times New Roman" w:cs="Times New Roman"/>
          <w:sz w:val="24"/>
          <w:szCs w:val="24"/>
        </w:rPr>
        <w:t>13 May 2016</w:t>
      </w:r>
      <w:bookmarkStart w:id="0" w:name="_GoBack"/>
      <w:bookmarkEnd w:id="0"/>
    </w:p>
    <w:sectPr w:rsidR="00DD6DAF" w:rsidRPr="00DD6D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27F" w:rsidRDefault="004B527F" w:rsidP="00564E3C">
      <w:r>
        <w:separator/>
      </w:r>
    </w:p>
  </w:endnote>
  <w:endnote w:type="continuationSeparator" w:id="0">
    <w:p w:rsidR="004B527F" w:rsidRDefault="004B527F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D6DAF">
      <w:rPr>
        <w:rFonts w:ascii="Times New Roman" w:hAnsi="Times New Roman" w:cs="Times New Roman"/>
        <w:noProof/>
        <w:sz w:val="24"/>
        <w:szCs w:val="24"/>
      </w:rPr>
      <w:t>13 May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27F" w:rsidRDefault="004B527F" w:rsidP="00564E3C">
      <w:r>
        <w:separator/>
      </w:r>
    </w:p>
  </w:footnote>
  <w:footnote w:type="continuationSeparator" w:id="0">
    <w:p w:rsidR="004B527F" w:rsidRDefault="004B527F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27F"/>
    <w:rsid w:val="00372DC6"/>
    <w:rsid w:val="004B527F"/>
    <w:rsid w:val="00564E3C"/>
    <w:rsid w:val="0064591D"/>
    <w:rsid w:val="00DD5B8A"/>
    <w:rsid w:val="00DD6DAF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057EE"/>
  <w15:chartTrackingRefBased/>
  <w15:docId w15:val="{40E3B538-85BE-4B8D-ACCC-F3E62EB3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B527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2016-02-19T21:19:00Z</dcterms:created>
  <dcterms:modified xsi:type="dcterms:W3CDTF">2016-05-13T08:57:00Z</dcterms:modified>
</cp:coreProperties>
</file>