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94D2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HELYOT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2FA3274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Toftrees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Husbandman.</w:t>
      </w:r>
    </w:p>
    <w:p w14:paraId="736E50C6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A1DA474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E3ADEF8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Miot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Grene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038887FF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North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Elmham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Martin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Skippon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Weasenham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7D5E215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34F0C0E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8E596B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0919AA" w14:textId="77777777" w:rsidR="00CF6050" w:rsidRDefault="00CF6050" w:rsidP="00CF605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January 2022</w:t>
      </w:r>
    </w:p>
    <w:p w14:paraId="3A35C2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991A1" w14:textId="77777777" w:rsidR="00CF6050" w:rsidRDefault="00CF6050" w:rsidP="009139A6">
      <w:r>
        <w:separator/>
      </w:r>
    </w:p>
  </w:endnote>
  <w:endnote w:type="continuationSeparator" w:id="0">
    <w:p w14:paraId="21D76349" w14:textId="77777777" w:rsidR="00CF6050" w:rsidRDefault="00CF60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73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1E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77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2322A" w14:textId="77777777" w:rsidR="00CF6050" w:rsidRDefault="00CF6050" w:rsidP="009139A6">
      <w:r>
        <w:separator/>
      </w:r>
    </w:p>
  </w:footnote>
  <w:footnote w:type="continuationSeparator" w:id="0">
    <w:p w14:paraId="708EEDC4" w14:textId="77777777" w:rsidR="00CF6050" w:rsidRDefault="00CF60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E1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03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A0F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5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60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20666"/>
  <w15:chartTrackingRefBased/>
  <w15:docId w15:val="{33E5C495-AFA7-41FA-8B19-8166DB27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60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2022-03-01T20:38:00Z</dcterms:created>
  <dcterms:modified xsi:type="dcterms:W3CDTF">2022-03-01T20:39:00Z</dcterms:modified>
</cp:coreProperties>
</file>