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F95F4" w14:textId="77777777" w:rsidR="002200EB" w:rsidRDefault="002200EB" w:rsidP="002200EB">
      <w:pPr>
        <w:pStyle w:val="NoSpacing"/>
      </w:pPr>
      <w:r>
        <w:rPr>
          <w:u w:val="single"/>
        </w:rPr>
        <w:t>John HELYON</w:t>
      </w:r>
      <w:r>
        <w:t xml:space="preserve">       (fl.1415)</w:t>
      </w:r>
    </w:p>
    <w:p w14:paraId="54F87899" w14:textId="77777777" w:rsidR="002200EB" w:rsidRDefault="002200EB" w:rsidP="002200EB">
      <w:pPr>
        <w:pStyle w:val="NoSpacing"/>
      </w:pPr>
      <w:r>
        <w:t>of West Hyde.</w:t>
      </w:r>
    </w:p>
    <w:p w14:paraId="5B375FF2" w14:textId="77777777" w:rsidR="002200EB" w:rsidRDefault="002200EB" w:rsidP="002200EB">
      <w:pPr>
        <w:pStyle w:val="NoSpacing"/>
      </w:pPr>
    </w:p>
    <w:p w14:paraId="7668A2FF" w14:textId="77777777" w:rsidR="002200EB" w:rsidRDefault="002200EB" w:rsidP="002200EB">
      <w:pPr>
        <w:pStyle w:val="NoSpacing"/>
      </w:pPr>
    </w:p>
    <w:p w14:paraId="61B33432" w14:textId="77777777" w:rsidR="0061575C" w:rsidRDefault="0061575C" w:rsidP="0061575C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32E65E65" w14:textId="77777777" w:rsidR="0061575C" w:rsidRDefault="0061575C" w:rsidP="0061575C">
      <w:pPr>
        <w:pStyle w:val="NoSpacing"/>
      </w:pPr>
      <w:r>
        <w:tab/>
      </w:r>
      <w:r>
        <w:tab/>
        <w:t>towns and from all secular lords of towns and other lay persons having goods</w:t>
      </w:r>
    </w:p>
    <w:p w14:paraId="4AC028AD" w14:textId="4B71D8E2" w:rsidR="0061575C" w:rsidRDefault="0061575C" w:rsidP="0061575C">
      <w:pPr>
        <w:pStyle w:val="NoSpacing"/>
      </w:pPr>
      <w:r>
        <w:tab/>
      </w:r>
      <w:r>
        <w:tab/>
        <w:t>and possessions and from others both great and small in Herefordshire</w:t>
      </w:r>
    </w:p>
    <w:p w14:paraId="48E54279" w14:textId="77777777" w:rsidR="0061575C" w:rsidRDefault="0061575C" w:rsidP="0061575C">
      <w:pPr>
        <w:pStyle w:val="NoSpacing"/>
      </w:pPr>
      <w:r>
        <w:tab/>
      </w:r>
      <w:r>
        <w:tab/>
        <w:t>the taxes of two whole fifteenths and tenths.</w:t>
      </w:r>
    </w:p>
    <w:p w14:paraId="303B784A" w14:textId="1E33FCB1" w:rsidR="0061575C" w:rsidRDefault="0061575C" w:rsidP="0061575C">
      <w:pPr>
        <w:pStyle w:val="NoSpacing"/>
      </w:pPr>
      <w:r>
        <w:tab/>
      </w:r>
      <w:r>
        <w:tab/>
        <w:t>(C.F.R. 1413-22 p.88)</w:t>
      </w:r>
    </w:p>
    <w:p w14:paraId="274219E8" w14:textId="77777777" w:rsidR="002200EB" w:rsidRPr="00266FF9" w:rsidRDefault="002200EB" w:rsidP="002200EB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Herefordshire</w:t>
      </w:r>
    </w:p>
    <w:p w14:paraId="2DE8AA21" w14:textId="77777777" w:rsidR="002200EB" w:rsidRDefault="002200EB" w:rsidP="002200EB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51D38D74" w14:textId="77777777" w:rsidR="002200EB" w:rsidRPr="00266FF9" w:rsidRDefault="002200EB" w:rsidP="002200EB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3BE67056" w14:textId="77777777" w:rsidR="002200EB" w:rsidRDefault="002200EB" w:rsidP="002200EB">
      <w:pPr>
        <w:pStyle w:val="NoSpacing"/>
      </w:pPr>
      <w:r w:rsidRPr="00266FF9">
        <w:tab/>
      </w:r>
      <w:r w:rsidRPr="00266FF9">
        <w:tab/>
        <w:t>(C.F.R. 1413-22 p.12</w:t>
      </w:r>
      <w:r>
        <w:t>3)</w:t>
      </w:r>
    </w:p>
    <w:p w14:paraId="12705AE0" w14:textId="77777777" w:rsidR="002200EB" w:rsidRDefault="002200EB" w:rsidP="002200EB">
      <w:pPr>
        <w:pStyle w:val="NoSpacing"/>
      </w:pPr>
    </w:p>
    <w:p w14:paraId="7B5B0FB9" w14:textId="77777777" w:rsidR="002200EB" w:rsidRDefault="002200EB" w:rsidP="002200EB">
      <w:pPr>
        <w:pStyle w:val="NoSpacing"/>
      </w:pPr>
    </w:p>
    <w:p w14:paraId="6F772FEE" w14:textId="77777777" w:rsidR="002200EB" w:rsidRDefault="002200EB" w:rsidP="002200EB">
      <w:pPr>
        <w:pStyle w:val="NoSpacing"/>
      </w:pPr>
      <w:r>
        <w:t>13 June 2025</w:t>
      </w:r>
    </w:p>
    <w:p w14:paraId="5BC93B3D" w14:textId="55CF3A74" w:rsidR="0061575C" w:rsidRDefault="0061575C" w:rsidP="002200EB">
      <w:pPr>
        <w:pStyle w:val="NoSpacing"/>
      </w:pPr>
      <w:r>
        <w:t xml:space="preserve">  4 November 2025</w:t>
      </w:r>
    </w:p>
    <w:p w14:paraId="0283B9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23281" w14:textId="77777777" w:rsidR="00347ADA" w:rsidRDefault="00347ADA" w:rsidP="009139A6">
      <w:r>
        <w:separator/>
      </w:r>
    </w:p>
  </w:endnote>
  <w:endnote w:type="continuationSeparator" w:id="0">
    <w:p w14:paraId="1692AD57" w14:textId="77777777" w:rsidR="00347ADA" w:rsidRDefault="00347A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261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5C6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E9C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91E8" w14:textId="77777777" w:rsidR="00347ADA" w:rsidRDefault="00347ADA" w:rsidP="009139A6">
      <w:r>
        <w:separator/>
      </w:r>
    </w:p>
  </w:footnote>
  <w:footnote w:type="continuationSeparator" w:id="0">
    <w:p w14:paraId="4E993147" w14:textId="77777777" w:rsidR="00347ADA" w:rsidRDefault="00347A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CC7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7F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EB"/>
    <w:rsid w:val="000666E0"/>
    <w:rsid w:val="000A2E7A"/>
    <w:rsid w:val="001307AC"/>
    <w:rsid w:val="00190DFA"/>
    <w:rsid w:val="002200EB"/>
    <w:rsid w:val="002510B7"/>
    <w:rsid w:val="00270799"/>
    <w:rsid w:val="002737D5"/>
    <w:rsid w:val="00347ADA"/>
    <w:rsid w:val="00357E4A"/>
    <w:rsid w:val="005C130B"/>
    <w:rsid w:val="0061575C"/>
    <w:rsid w:val="00783935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D31AF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087C4"/>
  <w15:chartTrackingRefBased/>
  <w15:docId w15:val="{63986F5F-DE86-480A-92E7-5740A640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81</Words>
  <Characters>538</Characters>
  <Application>Microsoft Office Word</Application>
  <DocSecurity>0</DocSecurity>
  <Lines>29</Lines>
  <Paragraphs>17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2025-06-14T11:09:00Z</dcterms:created>
  <dcterms:modified xsi:type="dcterms:W3CDTF">2025-11-04T08:44:00Z</dcterms:modified>
</cp:coreProperties>
</file>