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B83" w:rsidRDefault="006B4B83" w:rsidP="006B4B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HELYON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6B4B83" w:rsidRDefault="006B4B83" w:rsidP="006B4B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Finchingfield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, Essex. </w:t>
      </w:r>
    </w:p>
    <w:p w:rsidR="006B4B83" w:rsidRDefault="006B4B83" w:rsidP="006B4B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B4B83" w:rsidRDefault="006B4B83" w:rsidP="006B4B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B4B83" w:rsidRDefault="006B4B83" w:rsidP="006B4B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Thomas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Owlgreve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London, skinner(q.v.), brought a plaint of debt against</w:t>
      </w:r>
    </w:p>
    <w:p w:rsidR="006B4B83" w:rsidRDefault="006B4B83" w:rsidP="006B4B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him, 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Shafeld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York(q.v.), Henry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Brokesby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Swaby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</w:p>
    <w:p w:rsidR="006B4B83" w:rsidRDefault="006B4B83" w:rsidP="006B4B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Leicestershire(q.v.), Thomas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Themese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Salisbury(q.v.) and Thomas</w:t>
      </w:r>
    </w:p>
    <w:p w:rsidR="006B4B83" w:rsidRDefault="006B4B83" w:rsidP="006B4B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Bromley of Shrewsbury(q.v.).</w:t>
      </w:r>
    </w:p>
    <w:p w:rsidR="006B4B83" w:rsidRDefault="006B4B83" w:rsidP="006B4B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6B4B83" w:rsidRDefault="006B4B83" w:rsidP="006B4B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B4B83" w:rsidRDefault="006B4B83" w:rsidP="006B4B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B4B83" w:rsidRDefault="006B4B83" w:rsidP="006B4B8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24 April 2016</w:t>
      </w:r>
    </w:p>
    <w:p w:rsidR="006B2F86" w:rsidRPr="00E71FC3" w:rsidRDefault="006B4B8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B83" w:rsidRDefault="006B4B83" w:rsidP="00E71FC3">
      <w:pPr>
        <w:spacing w:after="0" w:line="240" w:lineRule="auto"/>
      </w:pPr>
      <w:r>
        <w:separator/>
      </w:r>
    </w:p>
  </w:endnote>
  <w:endnote w:type="continuationSeparator" w:id="0">
    <w:p w:rsidR="006B4B83" w:rsidRDefault="006B4B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B83" w:rsidRDefault="006B4B83" w:rsidP="00E71FC3">
      <w:pPr>
        <w:spacing w:after="0" w:line="240" w:lineRule="auto"/>
      </w:pPr>
      <w:r>
        <w:separator/>
      </w:r>
    </w:p>
  </w:footnote>
  <w:footnote w:type="continuationSeparator" w:id="0">
    <w:p w:rsidR="006B4B83" w:rsidRDefault="006B4B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B83"/>
    <w:rsid w:val="006B4B8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ADC1A8-D2DD-4067-A0C4-002928960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B4B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2016-05-13T18:39:00Z</dcterms:created>
  <dcterms:modified xsi:type="dcterms:W3CDTF">2016-05-13T18:39:00Z</dcterms:modified>
</cp:coreProperties>
</file>