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F4F6" w14:textId="7D1B8FDE" w:rsidR="00BA00AB" w:rsidRDefault="003020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HELYON</w:t>
      </w:r>
      <w:r>
        <w:rPr>
          <w:rFonts w:cs="Times New Roman"/>
          <w:szCs w:val="24"/>
        </w:rPr>
        <w:t xml:space="preserve">      (d.ca.1438)</w:t>
      </w:r>
    </w:p>
    <w:p w14:paraId="1BE8E7C7" w14:textId="77777777" w:rsidR="003020D3" w:rsidRDefault="003020D3" w:rsidP="009139A6">
      <w:pPr>
        <w:pStyle w:val="NoSpacing"/>
        <w:rPr>
          <w:rFonts w:cs="Times New Roman"/>
          <w:szCs w:val="24"/>
        </w:rPr>
      </w:pPr>
    </w:p>
    <w:p w14:paraId="7FEB19EA" w14:textId="77777777" w:rsidR="003020D3" w:rsidRDefault="003020D3" w:rsidP="009139A6">
      <w:pPr>
        <w:pStyle w:val="NoSpacing"/>
        <w:rPr>
          <w:rFonts w:cs="Times New Roman"/>
          <w:szCs w:val="24"/>
        </w:rPr>
      </w:pPr>
    </w:p>
    <w:p w14:paraId="45AC9C55" w14:textId="180D2A60" w:rsidR="003020D3" w:rsidRDefault="003020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Nov.1438</w:t>
      </w:r>
      <w:r>
        <w:rPr>
          <w:rFonts w:cs="Times New Roman"/>
          <w:szCs w:val="24"/>
        </w:rPr>
        <w:tab/>
        <w:t>Writ of diem clausit extremum to the Escheator of Essex.</w:t>
      </w:r>
    </w:p>
    <w:p w14:paraId="6D7B591A" w14:textId="06E6F2FE" w:rsidR="003020D3" w:rsidRDefault="003020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p.52)</w:t>
      </w:r>
    </w:p>
    <w:p w14:paraId="020B7396" w14:textId="77777777" w:rsidR="003020D3" w:rsidRDefault="003020D3" w:rsidP="009139A6">
      <w:pPr>
        <w:pStyle w:val="NoSpacing"/>
        <w:rPr>
          <w:rFonts w:cs="Times New Roman"/>
          <w:szCs w:val="24"/>
        </w:rPr>
      </w:pPr>
    </w:p>
    <w:p w14:paraId="0BBC7D93" w14:textId="77777777" w:rsidR="003020D3" w:rsidRDefault="003020D3" w:rsidP="009139A6">
      <w:pPr>
        <w:pStyle w:val="NoSpacing"/>
        <w:rPr>
          <w:rFonts w:cs="Times New Roman"/>
          <w:szCs w:val="24"/>
        </w:rPr>
      </w:pPr>
    </w:p>
    <w:p w14:paraId="3F503434" w14:textId="2A73C1E1" w:rsidR="003020D3" w:rsidRPr="003020D3" w:rsidRDefault="003020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 2023</w:t>
      </w:r>
    </w:p>
    <w:sectPr w:rsidR="003020D3" w:rsidRPr="003020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54C42" w14:textId="77777777" w:rsidR="003020D3" w:rsidRDefault="003020D3" w:rsidP="009139A6">
      <w:r>
        <w:separator/>
      </w:r>
    </w:p>
  </w:endnote>
  <w:endnote w:type="continuationSeparator" w:id="0">
    <w:p w14:paraId="11D2D3E1" w14:textId="77777777" w:rsidR="003020D3" w:rsidRDefault="003020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8B1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5E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D2F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4087" w14:textId="77777777" w:rsidR="003020D3" w:rsidRDefault="003020D3" w:rsidP="009139A6">
      <w:r>
        <w:separator/>
      </w:r>
    </w:p>
  </w:footnote>
  <w:footnote w:type="continuationSeparator" w:id="0">
    <w:p w14:paraId="18B20990" w14:textId="77777777" w:rsidR="003020D3" w:rsidRDefault="003020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E8A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568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59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D3"/>
    <w:rsid w:val="000666E0"/>
    <w:rsid w:val="002510B7"/>
    <w:rsid w:val="003020D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871A"/>
  <w15:chartTrackingRefBased/>
  <w15:docId w15:val="{AE532541-D4DC-42FB-80AE-0487866E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2023-05-23T21:10:00Z</dcterms:created>
  <dcterms:modified xsi:type="dcterms:W3CDTF">2023-05-23T21:13:00Z</dcterms:modified>
</cp:coreProperties>
</file>