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E6618" w14:textId="77777777" w:rsidR="00A17E5D" w:rsidRDefault="00A17E5D" w:rsidP="00A17E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HELYNGTON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1CEF7C37" w14:textId="77777777" w:rsidR="00A17E5D" w:rsidRDefault="00A17E5D" w:rsidP="00A17E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2A7D0720" w14:textId="77777777" w:rsidR="00A17E5D" w:rsidRDefault="00A17E5D" w:rsidP="00A17E5D">
      <w:pPr>
        <w:pStyle w:val="NoSpacing"/>
        <w:rPr>
          <w:rFonts w:cs="Times New Roman"/>
          <w:szCs w:val="24"/>
        </w:rPr>
      </w:pPr>
    </w:p>
    <w:p w14:paraId="1987127F" w14:textId="77777777" w:rsidR="00A17E5D" w:rsidRDefault="00A17E5D" w:rsidP="00A17E5D">
      <w:pPr>
        <w:pStyle w:val="NoSpacing"/>
        <w:rPr>
          <w:rFonts w:cs="Times New Roman"/>
          <w:szCs w:val="24"/>
        </w:rPr>
      </w:pPr>
    </w:p>
    <w:p w14:paraId="6DDD4AA1" w14:textId="77777777" w:rsidR="00A17E5D" w:rsidRDefault="00A17E5D" w:rsidP="00A17E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5D85010A" w14:textId="77777777" w:rsidR="00A17E5D" w:rsidRDefault="00A17E5D" w:rsidP="00A17E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5285D4E4" w14:textId="77777777" w:rsidR="00A17E5D" w:rsidRDefault="00A17E5D" w:rsidP="00A17E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73451D1F" w14:textId="77777777" w:rsidR="00A17E5D" w:rsidRDefault="00A17E5D" w:rsidP="00A17E5D">
      <w:pPr>
        <w:pStyle w:val="NoSpacing"/>
        <w:rPr>
          <w:rFonts w:cs="Times New Roman"/>
          <w:szCs w:val="24"/>
        </w:rPr>
      </w:pPr>
    </w:p>
    <w:p w14:paraId="3D7B167D" w14:textId="77777777" w:rsidR="00A17E5D" w:rsidRDefault="00A17E5D" w:rsidP="00A17E5D">
      <w:pPr>
        <w:pStyle w:val="NoSpacing"/>
        <w:rPr>
          <w:rFonts w:cs="Times New Roman"/>
          <w:szCs w:val="24"/>
        </w:rPr>
      </w:pPr>
    </w:p>
    <w:p w14:paraId="361A865D" w14:textId="77777777" w:rsidR="00A17E5D" w:rsidRDefault="00A17E5D" w:rsidP="00A17E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074E36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C1D96" w14:textId="77777777" w:rsidR="00A17E5D" w:rsidRDefault="00A17E5D" w:rsidP="009139A6">
      <w:r>
        <w:separator/>
      </w:r>
    </w:p>
  </w:endnote>
  <w:endnote w:type="continuationSeparator" w:id="0">
    <w:p w14:paraId="078A487F" w14:textId="77777777" w:rsidR="00A17E5D" w:rsidRDefault="00A17E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FF3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98D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CAD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8C604" w14:textId="77777777" w:rsidR="00A17E5D" w:rsidRDefault="00A17E5D" w:rsidP="009139A6">
      <w:r>
        <w:separator/>
      </w:r>
    </w:p>
  </w:footnote>
  <w:footnote w:type="continuationSeparator" w:id="0">
    <w:p w14:paraId="1A2C711C" w14:textId="77777777" w:rsidR="00A17E5D" w:rsidRDefault="00A17E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0EB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00B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B1F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5D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17E5D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1AA8"/>
  <w15:chartTrackingRefBased/>
  <w15:docId w15:val="{2B52DD17-0386-47CA-810A-A75A6153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2024-05-26T20:14:00Z</dcterms:created>
  <dcterms:modified xsi:type="dcterms:W3CDTF">2024-05-26T20:15:00Z</dcterms:modified>
</cp:coreProperties>
</file>