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42C81" w14:textId="77777777" w:rsidR="0091745D" w:rsidRDefault="0091745D" w:rsidP="009174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HELYER</w:t>
      </w:r>
      <w:r>
        <w:rPr>
          <w:rFonts w:cs="Times New Roman"/>
          <w:szCs w:val="24"/>
        </w:rPr>
        <w:t xml:space="preserve">        (fl.1444)</w:t>
      </w:r>
    </w:p>
    <w:p w14:paraId="7FBC4D2A" w14:textId="77777777" w:rsidR="0091745D" w:rsidRDefault="0091745D" w:rsidP="009174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Priory of St.Germans.</w:t>
      </w:r>
    </w:p>
    <w:p w14:paraId="75E951A5" w14:textId="77777777" w:rsidR="0091745D" w:rsidRDefault="0091745D" w:rsidP="0091745D">
      <w:pPr>
        <w:pStyle w:val="NoSpacing"/>
        <w:rPr>
          <w:rFonts w:cs="Times New Roman"/>
          <w:szCs w:val="24"/>
        </w:rPr>
      </w:pPr>
    </w:p>
    <w:p w14:paraId="12EE1DDB" w14:textId="77777777" w:rsidR="0091745D" w:rsidRDefault="0091745D" w:rsidP="0091745D">
      <w:pPr>
        <w:pStyle w:val="NoSpacing"/>
        <w:rPr>
          <w:rFonts w:cs="Times New Roman"/>
          <w:szCs w:val="24"/>
        </w:rPr>
      </w:pPr>
    </w:p>
    <w:p w14:paraId="53FC1839" w14:textId="77777777" w:rsidR="0091745D" w:rsidRDefault="0091745D" w:rsidP="009174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>He was ordained deacon.</w:t>
      </w:r>
    </w:p>
    <w:p w14:paraId="093A2F5B" w14:textId="77777777" w:rsidR="0091745D" w:rsidRDefault="0091745D" w:rsidP="009174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18377813" w14:textId="77777777" w:rsidR="0091745D" w:rsidRDefault="0091745D" w:rsidP="0091745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p.198)</w:t>
      </w:r>
    </w:p>
    <w:p w14:paraId="184F0119" w14:textId="77777777" w:rsidR="004A6D53" w:rsidRDefault="004A6D53" w:rsidP="004A6D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Sep.1444</w:t>
      </w:r>
      <w:r>
        <w:rPr>
          <w:rFonts w:cs="Times New Roman"/>
          <w:szCs w:val="24"/>
        </w:rPr>
        <w:tab/>
        <w:t xml:space="preserve">He was ordained </w:t>
      </w:r>
      <w:r>
        <w:t>priest</w:t>
      </w:r>
      <w:r>
        <w:rPr>
          <w:rFonts w:cs="Times New Roman"/>
          <w:szCs w:val="24"/>
        </w:rPr>
        <w:t xml:space="preserve"> in the chapel of the manor of Radwey.</w:t>
      </w:r>
    </w:p>
    <w:p w14:paraId="29E9DDCC" w14:textId="77777777" w:rsidR="004A6D53" w:rsidRDefault="004A6D53" w:rsidP="004A6D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0BEE9A0D" w14:textId="77777777" w:rsidR="004A6D53" w:rsidRDefault="004A6D53" w:rsidP="004A6D53">
      <w:pPr>
        <w:pStyle w:val="NoSpacing"/>
        <w:ind w:left="720" w:firstLine="720"/>
      </w:pPr>
      <w:r>
        <w:rPr>
          <w:rFonts w:cs="Times New Roman"/>
          <w:szCs w:val="24"/>
        </w:rPr>
        <w:t>ed.G.R. Dunstan pub. by The Canterbury and York Society 1971 p.</w:t>
      </w:r>
      <w:r>
        <w:t>200</w:t>
      </w:r>
      <w:r>
        <w:rPr>
          <w:rFonts w:cs="Times New Roman"/>
          <w:szCs w:val="24"/>
        </w:rPr>
        <w:t>)</w:t>
      </w:r>
    </w:p>
    <w:p w14:paraId="7E262464" w14:textId="77777777" w:rsidR="004A6D53" w:rsidRDefault="004A6D53" w:rsidP="004A6D53">
      <w:pPr>
        <w:pStyle w:val="NoSpacing"/>
        <w:rPr>
          <w:rFonts w:cs="Times New Roman"/>
          <w:szCs w:val="24"/>
        </w:rPr>
      </w:pPr>
    </w:p>
    <w:p w14:paraId="2306255B" w14:textId="77777777" w:rsidR="0091745D" w:rsidRDefault="0091745D" w:rsidP="0091745D">
      <w:pPr>
        <w:pStyle w:val="NoSpacing"/>
        <w:rPr>
          <w:rFonts w:cs="Times New Roman"/>
          <w:szCs w:val="24"/>
        </w:rPr>
      </w:pPr>
    </w:p>
    <w:p w14:paraId="3DD3CD3B" w14:textId="77777777" w:rsidR="0091745D" w:rsidRDefault="0091745D" w:rsidP="0091745D">
      <w:pPr>
        <w:pStyle w:val="NoSpacing"/>
        <w:rPr>
          <w:rFonts w:cs="Times New Roman"/>
          <w:szCs w:val="24"/>
        </w:rPr>
      </w:pPr>
    </w:p>
    <w:p w14:paraId="01751A9E" w14:textId="77777777" w:rsidR="0091745D" w:rsidRDefault="0091745D" w:rsidP="009174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November 2023</w:t>
      </w:r>
    </w:p>
    <w:p w14:paraId="7D55C89D" w14:textId="0A3531AC" w:rsidR="004A6D53" w:rsidRDefault="004A6D53" w:rsidP="009174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July 2024</w:t>
      </w:r>
    </w:p>
    <w:p w14:paraId="4143AE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03DBE" w14:textId="77777777" w:rsidR="0091745D" w:rsidRDefault="0091745D" w:rsidP="009139A6">
      <w:r>
        <w:separator/>
      </w:r>
    </w:p>
  </w:endnote>
  <w:endnote w:type="continuationSeparator" w:id="0">
    <w:p w14:paraId="639B43BD" w14:textId="77777777" w:rsidR="0091745D" w:rsidRDefault="009174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D5F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B28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CF9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95833A" w14:textId="77777777" w:rsidR="0091745D" w:rsidRDefault="0091745D" w:rsidP="009139A6">
      <w:r>
        <w:separator/>
      </w:r>
    </w:p>
  </w:footnote>
  <w:footnote w:type="continuationSeparator" w:id="0">
    <w:p w14:paraId="7668847E" w14:textId="77777777" w:rsidR="0091745D" w:rsidRDefault="009174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4B7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C41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ED0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5D"/>
    <w:rsid w:val="000666E0"/>
    <w:rsid w:val="002510B7"/>
    <w:rsid w:val="002700C6"/>
    <w:rsid w:val="004A6D53"/>
    <w:rsid w:val="005C130B"/>
    <w:rsid w:val="00826F5C"/>
    <w:rsid w:val="009139A6"/>
    <w:rsid w:val="0091745D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C04A"/>
  <w15:chartTrackingRefBased/>
  <w15:docId w15:val="{19B25419-C902-453E-B8ED-D62D4413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2023-11-16T19:03:00Z</dcterms:created>
  <dcterms:modified xsi:type="dcterms:W3CDTF">2024-07-25T17:13:00Z</dcterms:modified>
</cp:coreProperties>
</file>