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0E037" w14:textId="77777777" w:rsidR="00AE4FC5" w:rsidRDefault="00AE4FC5" w:rsidP="00AE4F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HELYER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D9674BF" w14:textId="77777777" w:rsidR="00AE4FC5" w:rsidRDefault="00AE4FC5" w:rsidP="00AE4F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Bodmin Priory.</w:t>
      </w:r>
    </w:p>
    <w:p w14:paraId="7009AA43" w14:textId="77777777" w:rsidR="00AE4FC5" w:rsidRDefault="00AE4FC5" w:rsidP="00AE4FC5">
      <w:pPr>
        <w:pStyle w:val="NoSpacing"/>
        <w:rPr>
          <w:rFonts w:cs="Times New Roman"/>
          <w:szCs w:val="24"/>
        </w:rPr>
      </w:pPr>
    </w:p>
    <w:p w14:paraId="3DD5B53D" w14:textId="77777777" w:rsidR="00AE4FC5" w:rsidRDefault="00AE4FC5" w:rsidP="00AE4FC5">
      <w:pPr>
        <w:pStyle w:val="NoSpacing"/>
        <w:rPr>
          <w:rFonts w:cs="Times New Roman"/>
          <w:szCs w:val="24"/>
        </w:rPr>
      </w:pPr>
    </w:p>
    <w:p w14:paraId="4A96CA63" w14:textId="77777777" w:rsidR="00AE4FC5" w:rsidRDefault="00AE4FC5" w:rsidP="00AE4F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Mar.1444</w:t>
      </w:r>
      <w:r>
        <w:rPr>
          <w:rFonts w:cs="Times New Roman"/>
          <w:szCs w:val="24"/>
        </w:rPr>
        <w:tab/>
        <w:t>He was ordained subdeacon in the chapel below the manor of Clyst, Devon.</w:t>
      </w:r>
    </w:p>
    <w:p w14:paraId="15DF2104" w14:textId="77777777" w:rsidR="00AE4FC5" w:rsidRDefault="00AE4FC5" w:rsidP="00AE4F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2C026342" w14:textId="77777777" w:rsidR="00AE4FC5" w:rsidRDefault="00AE4FC5" w:rsidP="00AE4FC5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p.195)</w:t>
      </w:r>
    </w:p>
    <w:p w14:paraId="72A6956B" w14:textId="77777777" w:rsidR="00AE4FC5" w:rsidRDefault="00AE4FC5" w:rsidP="00AE4FC5">
      <w:pPr>
        <w:pStyle w:val="NoSpacing"/>
        <w:rPr>
          <w:rFonts w:cs="Times New Roman"/>
          <w:szCs w:val="24"/>
        </w:rPr>
      </w:pPr>
    </w:p>
    <w:p w14:paraId="7BBF1DC8" w14:textId="77777777" w:rsidR="00AE4FC5" w:rsidRDefault="00AE4FC5" w:rsidP="00AE4FC5">
      <w:pPr>
        <w:pStyle w:val="NoSpacing"/>
        <w:rPr>
          <w:rFonts w:cs="Times New Roman"/>
          <w:szCs w:val="24"/>
        </w:rPr>
      </w:pPr>
    </w:p>
    <w:p w14:paraId="6DE681DB" w14:textId="77777777" w:rsidR="00AE4FC5" w:rsidRDefault="00AE4FC5" w:rsidP="00AE4F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October 2023</w:t>
      </w:r>
    </w:p>
    <w:p w14:paraId="4BBBA2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8319A" w14:textId="77777777" w:rsidR="00AE4FC5" w:rsidRDefault="00AE4FC5" w:rsidP="009139A6">
      <w:r>
        <w:separator/>
      </w:r>
    </w:p>
  </w:endnote>
  <w:endnote w:type="continuationSeparator" w:id="0">
    <w:p w14:paraId="3719B67B" w14:textId="77777777" w:rsidR="00AE4FC5" w:rsidRDefault="00AE4F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030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5F9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684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88795" w14:textId="77777777" w:rsidR="00AE4FC5" w:rsidRDefault="00AE4FC5" w:rsidP="009139A6">
      <w:r>
        <w:separator/>
      </w:r>
    </w:p>
  </w:footnote>
  <w:footnote w:type="continuationSeparator" w:id="0">
    <w:p w14:paraId="6B6B8CF8" w14:textId="77777777" w:rsidR="00AE4FC5" w:rsidRDefault="00AE4F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EDA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7D0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A10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C5"/>
    <w:rsid w:val="000666E0"/>
    <w:rsid w:val="002510B7"/>
    <w:rsid w:val="005C130B"/>
    <w:rsid w:val="00826F5C"/>
    <w:rsid w:val="009139A6"/>
    <w:rsid w:val="009448BB"/>
    <w:rsid w:val="00947624"/>
    <w:rsid w:val="00A3176C"/>
    <w:rsid w:val="00AE4FC5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CE7BA"/>
  <w15:chartTrackingRefBased/>
  <w15:docId w15:val="{15CE4927-FEFD-4CBE-9437-CD85B67D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2023-10-13T09:51:00Z</dcterms:created>
  <dcterms:modified xsi:type="dcterms:W3CDTF">2023-10-13T09:52:00Z</dcterms:modified>
</cp:coreProperties>
</file>