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0F7" w:rsidRDefault="003240F7" w:rsidP="003240F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Richard HELYER</w:t>
      </w:r>
      <w:r>
        <w:rPr>
          <w:rFonts w:ascii="Times New Roman" w:hAnsi="Times New Roman"/>
          <w:sz w:val="24"/>
          <w:szCs w:val="24"/>
        </w:rPr>
        <w:t xml:space="preserve">       (fl.1434)</w:t>
      </w:r>
    </w:p>
    <w:p w:rsidR="003240F7" w:rsidRDefault="003240F7" w:rsidP="003240F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3240F7" w:rsidRDefault="003240F7" w:rsidP="003240F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240F7" w:rsidRDefault="003240F7" w:rsidP="003240F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240F7" w:rsidRDefault="003240F7" w:rsidP="003240F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3240F7" w:rsidRDefault="003240F7" w:rsidP="003240F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p.154)</w:t>
      </w:r>
    </w:p>
    <w:p w:rsidR="003240F7" w:rsidRDefault="003240F7" w:rsidP="003240F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240F7" w:rsidRDefault="003240F7" w:rsidP="003240F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240F7" w:rsidRDefault="003240F7" w:rsidP="003240F7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November 2016</w:t>
      </w:r>
    </w:p>
    <w:p w:rsidR="006B2F86" w:rsidRPr="00E71FC3" w:rsidRDefault="003240F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0F7" w:rsidRDefault="003240F7" w:rsidP="00E71FC3">
      <w:pPr>
        <w:spacing w:after="0" w:line="240" w:lineRule="auto"/>
      </w:pPr>
      <w:r>
        <w:separator/>
      </w:r>
    </w:p>
  </w:endnote>
  <w:endnote w:type="continuationSeparator" w:id="0">
    <w:p w:rsidR="003240F7" w:rsidRDefault="003240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0F7" w:rsidRDefault="003240F7" w:rsidP="00E71FC3">
      <w:pPr>
        <w:spacing w:after="0" w:line="240" w:lineRule="auto"/>
      </w:pPr>
      <w:r>
        <w:separator/>
      </w:r>
    </w:p>
  </w:footnote>
  <w:footnote w:type="continuationSeparator" w:id="0">
    <w:p w:rsidR="003240F7" w:rsidRDefault="003240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0F7"/>
    <w:rsid w:val="001A7C09"/>
    <w:rsid w:val="003240F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38F48"/>
  <w15:chartTrackingRefBased/>
  <w15:docId w15:val="{AB14D931-5D78-4479-82C6-2FD95085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3240F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2016-11-14T12:37:00Z</dcterms:created>
  <dcterms:modified xsi:type="dcterms:W3CDTF">2016-11-14T12:37:00Z</dcterms:modified>
</cp:coreProperties>
</file>