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A6E77" w14:textId="0C13F601" w:rsidR="002700A2" w:rsidRDefault="002700A2" w:rsidP="002700A2">
      <w:pPr>
        <w:pStyle w:val="NoSpacing"/>
      </w:pPr>
      <w:r>
        <w:rPr>
          <w:u w:val="single"/>
        </w:rPr>
        <w:t>John HELYER</w:t>
      </w:r>
      <w:r>
        <w:t xml:space="preserve">        </w:t>
      </w:r>
      <w:r>
        <w:t>(fl.141</w:t>
      </w:r>
      <w:r>
        <w:t>4</w:t>
      </w:r>
      <w:r>
        <w:t>)</w:t>
      </w:r>
    </w:p>
    <w:p w14:paraId="104C9171" w14:textId="77777777" w:rsidR="002700A2" w:rsidRDefault="002700A2" w:rsidP="002700A2">
      <w:pPr>
        <w:pStyle w:val="NoSpacing"/>
      </w:pPr>
      <w:r>
        <w:t>of the diocese of Exeter.</w:t>
      </w:r>
    </w:p>
    <w:p w14:paraId="64745718" w14:textId="77777777" w:rsidR="002700A2" w:rsidRDefault="002700A2" w:rsidP="002700A2">
      <w:pPr>
        <w:pStyle w:val="NoSpacing"/>
      </w:pPr>
    </w:p>
    <w:p w14:paraId="0CC7F7CA" w14:textId="77777777" w:rsidR="002700A2" w:rsidRDefault="002700A2" w:rsidP="002700A2">
      <w:pPr>
        <w:pStyle w:val="NoSpacing"/>
      </w:pPr>
    </w:p>
    <w:p w14:paraId="0E5E6FD5" w14:textId="76E69CAE" w:rsidR="002700A2" w:rsidRDefault="002700A2" w:rsidP="002700A2">
      <w:pPr>
        <w:pStyle w:val="NoSpacing"/>
      </w:pPr>
      <w:r>
        <w:t>31 Aug.141</w:t>
      </w:r>
      <w:bookmarkStart w:id="0" w:name="_GoBack"/>
      <w:bookmarkEnd w:id="0"/>
      <w:r>
        <w:tab/>
        <w:t>He was ordained to his first tonsure.</w:t>
      </w:r>
    </w:p>
    <w:p w14:paraId="57F4E5B7" w14:textId="77777777" w:rsidR="002700A2" w:rsidRDefault="002700A2" w:rsidP="002700A2">
      <w:pPr>
        <w:pStyle w:val="NoSpacing"/>
      </w:pPr>
      <w:r>
        <w:tab/>
      </w:r>
      <w:r>
        <w:tab/>
        <w:t>(“Stafford Register” pp.432 and 427)</w:t>
      </w:r>
    </w:p>
    <w:p w14:paraId="691D852E" w14:textId="77777777" w:rsidR="002700A2" w:rsidRDefault="002700A2" w:rsidP="002700A2">
      <w:pPr>
        <w:pStyle w:val="NoSpacing"/>
      </w:pPr>
    </w:p>
    <w:p w14:paraId="2C8B1E8A" w14:textId="77777777" w:rsidR="002700A2" w:rsidRDefault="002700A2" w:rsidP="002700A2">
      <w:pPr>
        <w:pStyle w:val="NoSpacing"/>
      </w:pPr>
    </w:p>
    <w:p w14:paraId="701F4C07" w14:textId="77777777" w:rsidR="002700A2" w:rsidRPr="00281400" w:rsidRDefault="002700A2" w:rsidP="002700A2">
      <w:pPr>
        <w:pStyle w:val="NoSpacing"/>
      </w:pPr>
      <w:r>
        <w:t>25 February 2020</w:t>
      </w:r>
    </w:p>
    <w:p w14:paraId="790D8466" w14:textId="7BB495B6" w:rsidR="006B2F86" w:rsidRPr="002700A2" w:rsidRDefault="002700A2" w:rsidP="00E71FC3">
      <w:pPr>
        <w:pStyle w:val="NoSpacing"/>
      </w:pPr>
    </w:p>
    <w:sectPr w:rsidR="006B2F86" w:rsidRPr="002700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F99A2C" w14:textId="77777777" w:rsidR="002700A2" w:rsidRDefault="002700A2" w:rsidP="00E71FC3">
      <w:pPr>
        <w:spacing w:after="0" w:line="240" w:lineRule="auto"/>
      </w:pPr>
      <w:r>
        <w:separator/>
      </w:r>
    </w:p>
  </w:endnote>
  <w:endnote w:type="continuationSeparator" w:id="0">
    <w:p w14:paraId="26950B05" w14:textId="77777777" w:rsidR="002700A2" w:rsidRDefault="002700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A8E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1A43B" w14:textId="77777777" w:rsidR="002700A2" w:rsidRDefault="002700A2" w:rsidP="00E71FC3">
      <w:pPr>
        <w:spacing w:after="0" w:line="240" w:lineRule="auto"/>
      </w:pPr>
      <w:r>
        <w:separator/>
      </w:r>
    </w:p>
  </w:footnote>
  <w:footnote w:type="continuationSeparator" w:id="0">
    <w:p w14:paraId="486F7C09" w14:textId="77777777" w:rsidR="002700A2" w:rsidRDefault="002700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A2"/>
    <w:rsid w:val="001A7C09"/>
    <w:rsid w:val="002700A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275FA"/>
  <w15:chartTrackingRefBased/>
  <w15:docId w15:val="{83D32012-3B67-481D-A155-F139A67E7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2020-02-25T20:14:00Z</dcterms:created>
  <dcterms:modified xsi:type="dcterms:W3CDTF">2020-02-25T20:15:00Z</dcterms:modified>
</cp:coreProperties>
</file>