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B08C4" w14:textId="77777777" w:rsidR="00F03114" w:rsidRDefault="00F03114" w:rsidP="00F03114">
      <w:pPr>
        <w:pStyle w:val="NoSpacing"/>
      </w:pPr>
      <w:r>
        <w:rPr>
          <w:u w:val="single"/>
        </w:rPr>
        <w:t>John HELYER</w:t>
      </w:r>
      <w:r>
        <w:t xml:space="preserve">        </w:t>
      </w:r>
      <w:proofErr w:type="gramStart"/>
      <w:r>
        <w:t xml:space="preserve">   (</w:t>
      </w:r>
      <w:proofErr w:type="gramEnd"/>
      <w:r>
        <w:t>fl.1414)</w:t>
      </w:r>
    </w:p>
    <w:p w14:paraId="3C2C0CBD" w14:textId="77777777" w:rsidR="00F03114" w:rsidRDefault="00F03114" w:rsidP="00F03114">
      <w:pPr>
        <w:pStyle w:val="NoSpacing"/>
      </w:pPr>
      <w:r>
        <w:t>of Salisbury. Ironmonger.</w:t>
      </w:r>
    </w:p>
    <w:p w14:paraId="00F177B8" w14:textId="77777777" w:rsidR="00F03114" w:rsidRDefault="00F03114" w:rsidP="00F03114">
      <w:pPr>
        <w:pStyle w:val="NoSpacing"/>
      </w:pPr>
    </w:p>
    <w:p w14:paraId="4A8A8524" w14:textId="77777777" w:rsidR="00F03114" w:rsidRDefault="00F03114" w:rsidP="00F03114">
      <w:pPr>
        <w:pStyle w:val="NoSpacing"/>
      </w:pPr>
    </w:p>
    <w:p w14:paraId="3F2291DE" w14:textId="77777777" w:rsidR="00F03114" w:rsidRDefault="00F03114" w:rsidP="00F03114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2C42C425" w14:textId="77777777" w:rsidR="00F03114" w:rsidRDefault="00F03114" w:rsidP="00F03114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186B98C2" w14:textId="77777777" w:rsidR="00F03114" w:rsidRDefault="00F03114" w:rsidP="00F03114">
      <w:pPr>
        <w:pStyle w:val="NoSpacing"/>
      </w:pPr>
      <w:r>
        <w:tab/>
      </w:r>
      <w:r>
        <w:tab/>
        <w:t>and possessions and from others both great and small in Salisbury</w:t>
      </w:r>
    </w:p>
    <w:p w14:paraId="72D011BB" w14:textId="77777777" w:rsidR="00F03114" w:rsidRDefault="00F03114" w:rsidP="00F03114">
      <w:pPr>
        <w:pStyle w:val="NoSpacing"/>
      </w:pPr>
      <w:r>
        <w:tab/>
      </w:r>
      <w:r>
        <w:tab/>
        <w:t>the taxes of two whole fifteenths and tenths.</w:t>
      </w:r>
    </w:p>
    <w:p w14:paraId="3345292C" w14:textId="77777777" w:rsidR="00F03114" w:rsidRDefault="00F03114" w:rsidP="00F03114">
      <w:pPr>
        <w:pStyle w:val="NoSpacing"/>
      </w:pPr>
      <w:r>
        <w:tab/>
      </w:r>
      <w:r>
        <w:tab/>
        <w:t>(C.F.R. 1413-22 p.88)</w:t>
      </w:r>
    </w:p>
    <w:p w14:paraId="7F4948BC" w14:textId="77777777" w:rsidR="00F03114" w:rsidRDefault="00F03114" w:rsidP="00F03114">
      <w:pPr>
        <w:pStyle w:val="NoSpacing"/>
      </w:pPr>
    </w:p>
    <w:p w14:paraId="397846A3" w14:textId="77777777" w:rsidR="00F03114" w:rsidRDefault="00F03114" w:rsidP="00F03114">
      <w:pPr>
        <w:pStyle w:val="NoSpacing"/>
      </w:pPr>
    </w:p>
    <w:p w14:paraId="563ABC3F" w14:textId="77777777" w:rsidR="00F03114" w:rsidRDefault="00F03114" w:rsidP="00F03114">
      <w:pPr>
        <w:pStyle w:val="NoSpacing"/>
      </w:pPr>
      <w:r>
        <w:t>17 January 2025</w:t>
      </w:r>
    </w:p>
    <w:p w14:paraId="24216F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AD65F" w14:textId="77777777" w:rsidR="00F03114" w:rsidRDefault="00F03114" w:rsidP="009139A6">
      <w:r>
        <w:separator/>
      </w:r>
    </w:p>
  </w:endnote>
  <w:endnote w:type="continuationSeparator" w:id="0">
    <w:p w14:paraId="26C4AA7B" w14:textId="77777777" w:rsidR="00F03114" w:rsidRDefault="00F031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7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7D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62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FBEF" w14:textId="77777777" w:rsidR="00F03114" w:rsidRDefault="00F03114" w:rsidP="009139A6">
      <w:r>
        <w:separator/>
      </w:r>
    </w:p>
  </w:footnote>
  <w:footnote w:type="continuationSeparator" w:id="0">
    <w:p w14:paraId="0FAF2CCB" w14:textId="77777777" w:rsidR="00F03114" w:rsidRDefault="00F031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ACD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295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DF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1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1B0E"/>
    <w:rsid w:val="00C71834"/>
    <w:rsid w:val="00CB4ED9"/>
    <w:rsid w:val="00E61DA6"/>
    <w:rsid w:val="00EB3209"/>
    <w:rsid w:val="00F0311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6F9D"/>
  <w15:chartTrackingRefBased/>
  <w15:docId w15:val="{F9D55716-43F7-4E86-BEBA-54F05B5C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2025-02-04T20:04:00Z</dcterms:created>
  <dcterms:modified xsi:type="dcterms:W3CDTF">2025-02-04T20:05:00Z</dcterms:modified>
</cp:coreProperties>
</file>