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761E8" w14:textId="77777777" w:rsidR="008C73B5" w:rsidRPr="00F54596" w:rsidRDefault="008C73B5" w:rsidP="008C73B5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HELYER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fl.1484)  </w:t>
      </w:r>
    </w:p>
    <w:p w14:paraId="10F3E41D" w14:textId="77777777" w:rsidR="008C73B5" w:rsidRDefault="008C73B5" w:rsidP="008C73B5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Alton Westbrook, Hampshire. Labourer.</w:t>
      </w:r>
    </w:p>
    <w:p w14:paraId="7782F669" w14:textId="77777777" w:rsidR="008C73B5" w:rsidRDefault="008C73B5" w:rsidP="008C73B5">
      <w:pPr>
        <w:tabs>
          <w:tab w:val="left" w:pos="720"/>
        </w:tabs>
        <w:rPr>
          <w:rFonts w:ascii="Times New Roman" w:hAnsi="Times New Roman" w:cs="Times New Roman"/>
        </w:rPr>
      </w:pPr>
    </w:p>
    <w:p w14:paraId="76341E17" w14:textId="77777777" w:rsidR="008C73B5" w:rsidRDefault="008C73B5" w:rsidP="008C73B5">
      <w:pPr>
        <w:tabs>
          <w:tab w:val="left" w:pos="720"/>
        </w:tabs>
        <w:rPr>
          <w:rFonts w:ascii="Times New Roman" w:hAnsi="Times New Roman" w:cs="Times New Roman"/>
        </w:rPr>
      </w:pPr>
    </w:p>
    <w:p w14:paraId="4873539D" w14:textId="77777777" w:rsidR="008C73B5" w:rsidRDefault="008C73B5" w:rsidP="008C73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Agnes </w:t>
      </w:r>
      <w:proofErr w:type="spellStart"/>
      <w:r>
        <w:rPr>
          <w:rFonts w:ascii="Times New Roman" w:hAnsi="Times New Roman" w:cs="Times New Roman"/>
        </w:rPr>
        <w:t>Quadampton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Quadampton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Skynne</w:t>
      </w:r>
      <w:proofErr w:type="spellEnd"/>
      <w:r>
        <w:rPr>
          <w:rFonts w:ascii="Times New Roman" w:hAnsi="Times New Roman" w:cs="Times New Roman"/>
        </w:rPr>
        <w:t>(q.v.),</w:t>
      </w:r>
    </w:p>
    <w:p w14:paraId="0B5B803C" w14:textId="77777777" w:rsidR="008C73B5" w:rsidRDefault="008C73B5" w:rsidP="008C73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as the executors of Thomas </w:t>
      </w:r>
      <w:proofErr w:type="spellStart"/>
      <w:r>
        <w:rPr>
          <w:rFonts w:ascii="Times New Roman" w:hAnsi="Times New Roman" w:cs="Times New Roman"/>
        </w:rPr>
        <w:t>Quadampton</w:t>
      </w:r>
      <w:proofErr w:type="spellEnd"/>
      <w:r>
        <w:rPr>
          <w:rFonts w:ascii="Times New Roman" w:hAnsi="Times New Roman" w:cs="Times New Roman"/>
        </w:rPr>
        <w:t xml:space="preserve">(q.v.), brought a plaint of debt </w:t>
      </w:r>
    </w:p>
    <w:p w14:paraId="50533B3D" w14:textId="77777777" w:rsidR="008C73B5" w:rsidRPr="00226495" w:rsidRDefault="008C73B5" w:rsidP="008C73B5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against him, John </w:t>
      </w:r>
      <w:proofErr w:type="spellStart"/>
      <w:r>
        <w:rPr>
          <w:rFonts w:ascii="Times New Roman" w:hAnsi="Times New Roman" w:cs="Times New Roman"/>
        </w:rPr>
        <w:t>Terrant</w:t>
      </w:r>
      <w:proofErr w:type="spellEnd"/>
      <w:r>
        <w:rPr>
          <w:rFonts w:ascii="Times New Roman" w:hAnsi="Times New Roman" w:cs="Times New Roman"/>
        </w:rPr>
        <w:t xml:space="preserve"> of Alton Westbrook(q.v.), John </w:t>
      </w:r>
      <w:proofErr w:type="spellStart"/>
      <w:r>
        <w:rPr>
          <w:rFonts w:ascii="Times New Roman" w:hAnsi="Times New Roman" w:cs="Times New Roman"/>
        </w:rPr>
        <w:t>Otterbourne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Holybourne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Tygall</w:t>
      </w:r>
      <w:proofErr w:type="spellEnd"/>
      <w:r>
        <w:rPr>
          <w:rFonts w:ascii="Times New Roman" w:hAnsi="Times New Roman" w:cs="Times New Roman"/>
        </w:rPr>
        <w:t xml:space="preserve"> of Alton </w:t>
      </w:r>
      <w:proofErr w:type="spellStart"/>
      <w:r>
        <w:rPr>
          <w:rFonts w:ascii="Times New Roman" w:hAnsi="Times New Roman" w:cs="Times New Roman"/>
        </w:rPr>
        <w:t>Eastbrook</w:t>
      </w:r>
      <w:proofErr w:type="spellEnd"/>
      <w:r>
        <w:rPr>
          <w:rFonts w:ascii="Times New Roman" w:hAnsi="Times New Roman" w:cs="Times New Roman"/>
        </w:rPr>
        <w:t xml:space="preserve"> (q.v.).</w:t>
      </w:r>
    </w:p>
    <w:p w14:paraId="24146AE7" w14:textId="77777777" w:rsidR="008C73B5" w:rsidRDefault="008C73B5" w:rsidP="008C73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2018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E55EE4B" w14:textId="77777777" w:rsidR="008C73B5" w:rsidRDefault="008C73B5" w:rsidP="008C73B5">
      <w:pPr>
        <w:rPr>
          <w:rFonts w:ascii="Times New Roman" w:hAnsi="Times New Roman" w:cs="Times New Roman"/>
        </w:rPr>
      </w:pPr>
    </w:p>
    <w:p w14:paraId="01A38CF0" w14:textId="77777777" w:rsidR="008C73B5" w:rsidRDefault="008C73B5" w:rsidP="008C73B5">
      <w:pPr>
        <w:rPr>
          <w:rFonts w:ascii="Times New Roman" w:hAnsi="Times New Roman" w:cs="Times New Roman"/>
        </w:rPr>
      </w:pPr>
    </w:p>
    <w:p w14:paraId="7A6296EB" w14:textId="77777777" w:rsidR="008C73B5" w:rsidRDefault="008C73B5" w:rsidP="008C73B5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October 2018</w:t>
      </w:r>
    </w:p>
    <w:p w14:paraId="3344BD5E" w14:textId="77777777" w:rsidR="006B2F86" w:rsidRPr="00E71FC3" w:rsidRDefault="008C73B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3A4E2" w14:textId="77777777" w:rsidR="008C73B5" w:rsidRDefault="008C73B5" w:rsidP="00E71FC3">
      <w:r>
        <w:separator/>
      </w:r>
    </w:p>
  </w:endnote>
  <w:endnote w:type="continuationSeparator" w:id="0">
    <w:p w14:paraId="4A09C15D" w14:textId="77777777" w:rsidR="008C73B5" w:rsidRDefault="008C73B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4A1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7FA6C" w14:textId="77777777" w:rsidR="008C73B5" w:rsidRDefault="008C73B5" w:rsidP="00E71FC3">
      <w:r>
        <w:separator/>
      </w:r>
    </w:p>
  </w:footnote>
  <w:footnote w:type="continuationSeparator" w:id="0">
    <w:p w14:paraId="7F3390C7" w14:textId="77777777" w:rsidR="008C73B5" w:rsidRDefault="008C73B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3B5"/>
    <w:rsid w:val="001A7C09"/>
    <w:rsid w:val="00577BD5"/>
    <w:rsid w:val="00656CBA"/>
    <w:rsid w:val="006A1F77"/>
    <w:rsid w:val="00733BE7"/>
    <w:rsid w:val="008C73B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2CE8E"/>
  <w15:chartTrackingRefBased/>
  <w15:docId w15:val="{99924460-240D-4294-8C02-D6FE3C3B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73B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C73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2018-11-21T20:56:00Z</dcterms:created>
  <dcterms:modified xsi:type="dcterms:W3CDTF">2018-11-21T20:56:00Z</dcterms:modified>
</cp:coreProperties>
</file>