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0FE72" w14:textId="77777777" w:rsidR="005A13F7" w:rsidRDefault="005A13F7" w:rsidP="005A13F7">
      <w:pPr>
        <w:pStyle w:val="NoSpacing"/>
      </w:pPr>
      <w:r>
        <w:rPr>
          <w:u w:val="single"/>
        </w:rPr>
        <w:t>John HELYER</w:t>
      </w:r>
      <w:r>
        <w:t xml:space="preserve">    </w:t>
      </w:r>
      <w:proofErr w:type="gramStart"/>
      <w:r>
        <w:t xml:space="preserve">   (</w:t>
      </w:r>
      <w:proofErr w:type="gramEnd"/>
      <w:r>
        <w:t>fl.1454)</w:t>
      </w:r>
    </w:p>
    <w:p w14:paraId="456E4E21" w14:textId="77777777" w:rsidR="005A13F7" w:rsidRDefault="005A13F7" w:rsidP="005A13F7">
      <w:pPr>
        <w:pStyle w:val="NoSpacing"/>
      </w:pPr>
      <w:r>
        <w:t xml:space="preserve">Prior </w:t>
      </w:r>
      <w:proofErr w:type="gramStart"/>
      <w:r>
        <w:t>of</w:t>
      </w:r>
      <w:proofErr w:type="gramEnd"/>
      <w:r>
        <w:t xml:space="preserve"> Cerne.</w:t>
      </w:r>
    </w:p>
    <w:p w14:paraId="33B8255A" w14:textId="77777777" w:rsidR="005A13F7" w:rsidRDefault="005A13F7" w:rsidP="005A13F7">
      <w:pPr>
        <w:pStyle w:val="NoSpacing"/>
      </w:pPr>
    </w:p>
    <w:p w14:paraId="3A7DAD9C" w14:textId="77777777" w:rsidR="005A13F7" w:rsidRDefault="005A13F7" w:rsidP="005A13F7">
      <w:pPr>
        <w:pStyle w:val="NoSpacing"/>
      </w:pPr>
    </w:p>
    <w:p w14:paraId="027A1131" w14:textId="77777777" w:rsidR="005A13F7" w:rsidRDefault="005A13F7" w:rsidP="005A13F7">
      <w:pPr>
        <w:pStyle w:val="NoSpacing"/>
      </w:pPr>
      <w:r>
        <w:t xml:space="preserve">  8 Oct.1454</w:t>
      </w:r>
      <w:r>
        <w:tab/>
        <w:t>He had been elected Abbot by this date.</w:t>
      </w:r>
    </w:p>
    <w:p w14:paraId="1FF23E46" w14:textId="77777777" w:rsidR="005A13F7" w:rsidRDefault="005A13F7" w:rsidP="005A13F7">
      <w:pPr>
        <w:pStyle w:val="NoSpacing"/>
      </w:pPr>
      <w:r>
        <w:tab/>
      </w:r>
      <w:r>
        <w:tab/>
        <w:t>(C.P.R. 1452-61 p.196)</w:t>
      </w:r>
    </w:p>
    <w:p w14:paraId="2B4BC31F" w14:textId="77777777" w:rsidR="005A13F7" w:rsidRDefault="005A13F7" w:rsidP="005A13F7">
      <w:pPr>
        <w:pStyle w:val="NoSpacing"/>
      </w:pPr>
    </w:p>
    <w:p w14:paraId="148955E1" w14:textId="77777777" w:rsidR="005A13F7" w:rsidRDefault="005A13F7" w:rsidP="005A13F7">
      <w:pPr>
        <w:pStyle w:val="NoSpacing"/>
      </w:pPr>
    </w:p>
    <w:p w14:paraId="73B05581" w14:textId="77777777" w:rsidR="005A13F7" w:rsidRDefault="005A13F7" w:rsidP="005A13F7">
      <w:pPr>
        <w:pStyle w:val="NoSpacing"/>
      </w:pPr>
      <w:r>
        <w:t>26 November 2024</w:t>
      </w:r>
    </w:p>
    <w:p w14:paraId="05D5CE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EA3CC" w14:textId="77777777" w:rsidR="005A13F7" w:rsidRDefault="005A13F7" w:rsidP="009139A6">
      <w:r>
        <w:separator/>
      </w:r>
    </w:p>
  </w:endnote>
  <w:endnote w:type="continuationSeparator" w:id="0">
    <w:p w14:paraId="421D4CF4" w14:textId="77777777" w:rsidR="005A13F7" w:rsidRDefault="005A13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1F9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7A2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D04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9800F" w14:textId="77777777" w:rsidR="005A13F7" w:rsidRDefault="005A13F7" w:rsidP="009139A6">
      <w:r>
        <w:separator/>
      </w:r>
    </w:p>
  </w:footnote>
  <w:footnote w:type="continuationSeparator" w:id="0">
    <w:p w14:paraId="51B22DAA" w14:textId="77777777" w:rsidR="005A13F7" w:rsidRDefault="005A13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C92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0FD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3D7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F7"/>
    <w:rsid w:val="000666E0"/>
    <w:rsid w:val="00230542"/>
    <w:rsid w:val="002510B7"/>
    <w:rsid w:val="00270799"/>
    <w:rsid w:val="005A13F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E6DA5"/>
  <w15:chartTrackingRefBased/>
  <w15:docId w15:val="{5A65814B-27F9-48DA-890B-14368E6E2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2024-12-02T10:42:00Z</dcterms:created>
  <dcterms:modified xsi:type="dcterms:W3CDTF">2024-12-02T10:42:00Z</dcterms:modified>
</cp:coreProperties>
</file>