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03FB7" w14:textId="77777777" w:rsidR="00F74BD4" w:rsidRDefault="00F74BD4" w:rsidP="00F74BD4">
      <w:pPr>
        <w:pStyle w:val="NoSpacing"/>
        <w:tabs>
          <w:tab w:val="left" w:pos="2172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HELYAR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fl.1410)</w:t>
      </w:r>
    </w:p>
    <w:p w14:paraId="1178FDCA" w14:textId="77777777" w:rsidR="00F74BD4" w:rsidRDefault="00F74BD4" w:rsidP="00F74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69ACEB99" w14:textId="77777777" w:rsidR="00F74BD4" w:rsidRDefault="00F74BD4" w:rsidP="00F74BD4">
      <w:pPr>
        <w:pStyle w:val="NoSpacing"/>
        <w:rPr>
          <w:rFonts w:cs="Times New Roman"/>
          <w:szCs w:val="24"/>
        </w:rPr>
      </w:pPr>
    </w:p>
    <w:p w14:paraId="29D735C8" w14:textId="77777777" w:rsidR="00F74BD4" w:rsidRDefault="00F74BD4" w:rsidP="00F74BD4">
      <w:pPr>
        <w:pStyle w:val="NoSpacing"/>
        <w:rPr>
          <w:rFonts w:cs="Times New Roman"/>
          <w:szCs w:val="24"/>
        </w:rPr>
      </w:pPr>
    </w:p>
    <w:p w14:paraId="40371465" w14:textId="77777777" w:rsidR="00F74BD4" w:rsidRDefault="00F74BD4" w:rsidP="00F74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1410</w:t>
      </w:r>
      <w:r>
        <w:rPr>
          <w:rFonts w:cs="Times New Roman"/>
          <w:szCs w:val="24"/>
        </w:rPr>
        <w:tab/>
        <w:t>He became a Fellow.</w:t>
      </w:r>
    </w:p>
    <w:p w14:paraId="1C163F42" w14:textId="77777777" w:rsidR="00F74BD4" w:rsidRDefault="00F74BD4" w:rsidP="00F74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1C859547" w14:textId="77777777" w:rsidR="00F74BD4" w:rsidRDefault="00F74BD4" w:rsidP="00F74BD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4BBC9783" w14:textId="77777777" w:rsidR="00F74BD4" w:rsidRDefault="00F74BD4" w:rsidP="00F74BD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p.228)</w:t>
      </w:r>
    </w:p>
    <w:p w14:paraId="1D0D6AD0" w14:textId="77777777" w:rsidR="00F74BD4" w:rsidRDefault="00F74BD4" w:rsidP="00F74BD4">
      <w:pPr>
        <w:pStyle w:val="NoSpacing"/>
        <w:tabs>
          <w:tab w:val="left" w:pos="2172"/>
        </w:tabs>
        <w:rPr>
          <w:rFonts w:cs="Times New Roman"/>
          <w:szCs w:val="24"/>
        </w:rPr>
      </w:pPr>
    </w:p>
    <w:p w14:paraId="26C76875" w14:textId="77777777" w:rsidR="00F74BD4" w:rsidRDefault="00F74BD4" w:rsidP="00F74BD4">
      <w:pPr>
        <w:pStyle w:val="NoSpacing"/>
        <w:tabs>
          <w:tab w:val="left" w:pos="2172"/>
        </w:tabs>
        <w:rPr>
          <w:rFonts w:cs="Times New Roman"/>
          <w:szCs w:val="24"/>
        </w:rPr>
      </w:pPr>
    </w:p>
    <w:p w14:paraId="4AFF2180" w14:textId="77777777" w:rsidR="00F74BD4" w:rsidRDefault="00F74BD4" w:rsidP="00F74BD4">
      <w:pPr>
        <w:pStyle w:val="NoSpacing"/>
        <w:tabs>
          <w:tab w:val="left" w:pos="2172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 January 2025</w:t>
      </w:r>
    </w:p>
    <w:p w14:paraId="5C42B2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547AE" w14:textId="77777777" w:rsidR="00F74BD4" w:rsidRDefault="00F74BD4" w:rsidP="009139A6">
      <w:r>
        <w:separator/>
      </w:r>
    </w:p>
  </w:endnote>
  <w:endnote w:type="continuationSeparator" w:id="0">
    <w:p w14:paraId="53C65C23" w14:textId="77777777" w:rsidR="00F74BD4" w:rsidRDefault="00F74B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0C4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3DD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5BB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6C932" w14:textId="77777777" w:rsidR="00F74BD4" w:rsidRDefault="00F74BD4" w:rsidP="009139A6">
      <w:r>
        <w:separator/>
      </w:r>
    </w:p>
  </w:footnote>
  <w:footnote w:type="continuationSeparator" w:id="0">
    <w:p w14:paraId="4607F4E1" w14:textId="77777777" w:rsidR="00F74BD4" w:rsidRDefault="00F74B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19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72A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017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D4"/>
    <w:rsid w:val="000666E0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0B416"/>
  <w15:chartTrackingRefBased/>
  <w15:docId w15:val="{7C01638E-E681-4ACE-BE71-98B091FB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2025-01-02T17:10:00Z</dcterms:created>
  <dcterms:modified xsi:type="dcterms:W3CDTF">2025-01-02T17:11:00Z</dcterms:modified>
</cp:coreProperties>
</file>