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36C" w:rsidRDefault="001C436C" w:rsidP="001C436C">
      <w:pPr>
        <w:pStyle w:val="NoSpacing"/>
      </w:pPr>
      <w:r>
        <w:rPr>
          <w:u w:val="single"/>
        </w:rPr>
        <w:t>Thomas HELYAR</w:t>
      </w:r>
      <w:r>
        <w:t xml:space="preserve">       (fl.1479-80)</w:t>
      </w:r>
    </w:p>
    <w:p w:rsidR="001C436C" w:rsidRDefault="001C436C" w:rsidP="001C436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Wittersham</w:t>
      </w:r>
      <w:proofErr w:type="spellEnd"/>
      <w:r>
        <w:t>, Kent.</w:t>
      </w:r>
    </w:p>
    <w:p w:rsidR="001C436C" w:rsidRDefault="001C436C" w:rsidP="001C436C">
      <w:pPr>
        <w:pStyle w:val="NoSpacing"/>
      </w:pPr>
    </w:p>
    <w:p w:rsidR="001C436C" w:rsidRDefault="001C436C" w:rsidP="001C436C">
      <w:pPr>
        <w:pStyle w:val="NoSpacing"/>
      </w:pPr>
    </w:p>
    <w:p w:rsidR="001C436C" w:rsidRDefault="001C436C" w:rsidP="001C436C">
      <w:pPr>
        <w:pStyle w:val="NoSpacing"/>
      </w:pPr>
      <w:r>
        <w:t xml:space="preserve">       1479-80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p.240)</w:t>
      </w:r>
    </w:p>
    <w:p w:rsidR="001C436C" w:rsidRDefault="001C436C" w:rsidP="001C436C">
      <w:pPr>
        <w:pStyle w:val="NoSpacing"/>
      </w:pPr>
    </w:p>
    <w:p w:rsidR="001C436C" w:rsidRDefault="001C436C" w:rsidP="001C436C">
      <w:pPr>
        <w:pStyle w:val="NoSpacing"/>
      </w:pPr>
    </w:p>
    <w:p w:rsidR="001C436C" w:rsidRDefault="001C436C" w:rsidP="001C436C">
      <w:pPr>
        <w:pStyle w:val="NoSpacing"/>
      </w:pPr>
    </w:p>
    <w:p w:rsidR="001C436C" w:rsidRDefault="001C436C" w:rsidP="001C436C">
      <w:pPr>
        <w:pStyle w:val="NoSpacing"/>
      </w:pPr>
      <w:r>
        <w:t>20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36C" w:rsidRDefault="001C436C" w:rsidP="00920DE3">
      <w:pPr>
        <w:spacing w:after="0" w:line="240" w:lineRule="auto"/>
      </w:pPr>
      <w:r>
        <w:separator/>
      </w:r>
    </w:p>
  </w:endnote>
  <w:endnote w:type="continuationSeparator" w:id="0">
    <w:p w:rsidR="001C436C" w:rsidRDefault="001C436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36C" w:rsidRDefault="001C436C" w:rsidP="00920DE3">
      <w:pPr>
        <w:spacing w:after="0" w:line="240" w:lineRule="auto"/>
      </w:pPr>
      <w:r>
        <w:separator/>
      </w:r>
    </w:p>
  </w:footnote>
  <w:footnote w:type="continuationSeparator" w:id="0">
    <w:p w:rsidR="001C436C" w:rsidRDefault="001C436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36C"/>
    <w:rsid w:val="00120749"/>
    <w:rsid w:val="001C436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2014-11-27T20:37:00Z</dcterms:created>
  <dcterms:modified xsi:type="dcterms:W3CDTF">2014-11-27T20:38:00Z</dcterms:modified>
</cp:coreProperties>
</file>