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14279" w:rsidP="00E71FC3">
      <w:pPr>
        <w:pStyle w:val="NoSpacing"/>
      </w:pPr>
      <w:r>
        <w:rPr>
          <w:u w:val="single"/>
        </w:rPr>
        <w:t>William HELWYS</w:t>
      </w:r>
      <w:r>
        <w:t xml:space="preserve">      (fl.1423)</w:t>
      </w:r>
    </w:p>
    <w:p w:rsidR="00414279" w:rsidRDefault="00414279" w:rsidP="00E71FC3">
      <w:pPr>
        <w:pStyle w:val="NoSpacing"/>
      </w:pPr>
      <w:r>
        <w:t>of Ollerton, Nottinghamshire.</w:t>
      </w:r>
    </w:p>
    <w:p w:rsidR="00414279" w:rsidRDefault="00414279" w:rsidP="00E71FC3">
      <w:pPr>
        <w:pStyle w:val="NoSpacing"/>
      </w:pPr>
    </w:p>
    <w:p w:rsidR="00414279" w:rsidRDefault="00414279" w:rsidP="00E71FC3">
      <w:pPr>
        <w:pStyle w:val="NoSpacing"/>
      </w:pPr>
    </w:p>
    <w:p w:rsidR="00414279" w:rsidRDefault="00414279" w:rsidP="00E71FC3">
      <w:pPr>
        <w:pStyle w:val="NoSpacing"/>
      </w:pPr>
      <w:r>
        <w:t xml:space="preserve">  8 Apr.1423</w:t>
      </w:r>
      <w:r>
        <w:tab/>
        <w:t>He was a juror on the inquisition post mortem held in Warsop</w:t>
      </w:r>
    </w:p>
    <w:p w:rsidR="00414279" w:rsidRDefault="00414279" w:rsidP="00E71FC3">
      <w:pPr>
        <w:pStyle w:val="NoSpacing"/>
      </w:pPr>
      <w:r>
        <w:tab/>
      </w:r>
      <w:r>
        <w:tab/>
      </w:r>
      <w:bookmarkStart w:id="0" w:name="_GoBack"/>
      <w:bookmarkEnd w:id="0"/>
      <w:r>
        <w:t>into lands of the late Elizabeth de Neville(q.v.).</w:t>
      </w:r>
    </w:p>
    <w:p w:rsidR="00414279" w:rsidRDefault="00414279" w:rsidP="00E71FC3">
      <w:pPr>
        <w:pStyle w:val="NoSpacing"/>
      </w:pPr>
      <w:r>
        <w:tab/>
      </w:r>
      <w:r>
        <w:tab/>
        <w:t>(www.inquisitionspostmortem.ac.uk  ref. eCIPM 22-149)</w:t>
      </w:r>
    </w:p>
    <w:p w:rsidR="00414279" w:rsidRDefault="00414279" w:rsidP="00E71FC3">
      <w:pPr>
        <w:pStyle w:val="NoSpacing"/>
      </w:pPr>
    </w:p>
    <w:p w:rsidR="00414279" w:rsidRDefault="00414279" w:rsidP="00E71FC3">
      <w:pPr>
        <w:pStyle w:val="NoSpacing"/>
      </w:pPr>
    </w:p>
    <w:p w:rsidR="00414279" w:rsidRPr="00414279" w:rsidRDefault="00414279" w:rsidP="00E71FC3">
      <w:pPr>
        <w:pStyle w:val="NoSpacing"/>
      </w:pPr>
      <w:r>
        <w:t>20 March 2017</w:t>
      </w:r>
    </w:p>
    <w:sectPr w:rsidR="00414279" w:rsidRPr="004142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279" w:rsidRDefault="00414279" w:rsidP="00E71FC3">
      <w:pPr>
        <w:spacing w:after="0" w:line="240" w:lineRule="auto"/>
      </w:pPr>
      <w:r>
        <w:separator/>
      </w:r>
    </w:p>
  </w:endnote>
  <w:endnote w:type="continuationSeparator" w:id="0">
    <w:p w:rsidR="00414279" w:rsidRDefault="004142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279" w:rsidRDefault="00414279" w:rsidP="00E71FC3">
      <w:pPr>
        <w:spacing w:after="0" w:line="240" w:lineRule="auto"/>
      </w:pPr>
      <w:r>
        <w:separator/>
      </w:r>
    </w:p>
  </w:footnote>
  <w:footnote w:type="continuationSeparator" w:id="0">
    <w:p w:rsidR="00414279" w:rsidRDefault="004142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79"/>
    <w:rsid w:val="001A7C09"/>
    <w:rsid w:val="004142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0AAF6"/>
  <w15:chartTrackingRefBased/>
  <w15:docId w15:val="{A7B73993-1563-4C94-8C38-CFA68FC1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2017-03-20T15:02:00Z</dcterms:created>
  <dcterms:modified xsi:type="dcterms:W3CDTF">2017-03-20T15:05:00Z</dcterms:modified>
</cp:coreProperties>
</file>