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4CCF1" w14:textId="77777777" w:rsidR="00293BDD" w:rsidRDefault="00293BDD" w:rsidP="00293B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HELWYS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4BF723A6" w14:textId="77777777" w:rsidR="00293BDD" w:rsidRDefault="00293BDD" w:rsidP="00293B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Saltfleetby</w:t>
      </w:r>
      <w:proofErr w:type="spellEnd"/>
      <w:r>
        <w:rPr>
          <w:rFonts w:cs="Times New Roman"/>
          <w:szCs w:val="24"/>
        </w:rPr>
        <w:t>, Lincolnshire.</w:t>
      </w:r>
    </w:p>
    <w:p w14:paraId="631F78EF" w14:textId="77777777" w:rsidR="00293BDD" w:rsidRDefault="00293BDD" w:rsidP="00293BDD">
      <w:pPr>
        <w:pStyle w:val="NoSpacing"/>
        <w:rPr>
          <w:rFonts w:cs="Times New Roman"/>
          <w:szCs w:val="24"/>
        </w:rPr>
      </w:pPr>
    </w:p>
    <w:p w14:paraId="496F5CAA" w14:textId="77777777" w:rsidR="00293BDD" w:rsidRDefault="00293BDD" w:rsidP="00293BDD">
      <w:pPr>
        <w:pStyle w:val="NoSpacing"/>
        <w:rPr>
          <w:rFonts w:cs="Times New Roman"/>
          <w:szCs w:val="24"/>
        </w:rPr>
      </w:pPr>
    </w:p>
    <w:p w14:paraId="5042B88E" w14:textId="77777777" w:rsidR="00293BDD" w:rsidRDefault="00293BDD" w:rsidP="00293B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He and three others made a plaint of debt against William </w:t>
      </w:r>
      <w:proofErr w:type="spellStart"/>
      <w:r>
        <w:rPr>
          <w:rFonts w:cs="Times New Roman"/>
          <w:szCs w:val="24"/>
        </w:rPr>
        <w:t>Markeby</w:t>
      </w:r>
      <w:proofErr w:type="spellEnd"/>
      <w:r>
        <w:rPr>
          <w:rFonts w:cs="Times New Roman"/>
          <w:szCs w:val="24"/>
        </w:rPr>
        <w:t xml:space="preserve"> of</w:t>
      </w:r>
    </w:p>
    <w:p w14:paraId="2AAEEE6A" w14:textId="77777777" w:rsidR="00293BDD" w:rsidRDefault="00293BDD" w:rsidP="00293B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Louth</w:t>
      </w:r>
      <w:proofErr w:type="spellEnd"/>
      <w:r>
        <w:rPr>
          <w:rFonts w:cs="Times New Roman"/>
          <w:szCs w:val="24"/>
        </w:rPr>
        <w:t xml:space="preserve">(q.v.) and John </w:t>
      </w:r>
      <w:proofErr w:type="spellStart"/>
      <w:r>
        <w:rPr>
          <w:rFonts w:cs="Times New Roman"/>
          <w:szCs w:val="24"/>
        </w:rPr>
        <w:t>Payntour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Louth</w:t>
      </w:r>
      <w:proofErr w:type="spellEnd"/>
      <w:r>
        <w:rPr>
          <w:rFonts w:cs="Times New Roman"/>
          <w:szCs w:val="24"/>
        </w:rPr>
        <w:t>(q.v.).</w:t>
      </w:r>
    </w:p>
    <w:p w14:paraId="13FD0F49" w14:textId="77777777" w:rsidR="00293BDD" w:rsidRDefault="00293BDD" w:rsidP="00293B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6E400E87" w14:textId="77777777" w:rsidR="00293BDD" w:rsidRDefault="00293BDD" w:rsidP="00293BDD">
      <w:pPr>
        <w:pStyle w:val="NoSpacing"/>
        <w:rPr>
          <w:rFonts w:cs="Times New Roman"/>
          <w:szCs w:val="24"/>
        </w:rPr>
      </w:pPr>
    </w:p>
    <w:p w14:paraId="2A7A34ED" w14:textId="77777777" w:rsidR="00293BDD" w:rsidRDefault="00293BDD" w:rsidP="00293BDD">
      <w:pPr>
        <w:pStyle w:val="NoSpacing"/>
        <w:rPr>
          <w:rFonts w:cs="Times New Roman"/>
          <w:szCs w:val="24"/>
        </w:rPr>
      </w:pPr>
    </w:p>
    <w:p w14:paraId="2D4D2085" w14:textId="77777777" w:rsidR="00293BDD" w:rsidRDefault="00293BDD" w:rsidP="00293B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June 2023</w:t>
      </w:r>
    </w:p>
    <w:p w14:paraId="0C7B00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FEEBB" w14:textId="77777777" w:rsidR="00293BDD" w:rsidRDefault="00293BDD" w:rsidP="009139A6">
      <w:r>
        <w:separator/>
      </w:r>
    </w:p>
  </w:endnote>
  <w:endnote w:type="continuationSeparator" w:id="0">
    <w:p w14:paraId="04AAA638" w14:textId="77777777" w:rsidR="00293BDD" w:rsidRDefault="00293B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FD3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E05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447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E2DD9" w14:textId="77777777" w:rsidR="00293BDD" w:rsidRDefault="00293BDD" w:rsidP="009139A6">
      <w:r>
        <w:separator/>
      </w:r>
    </w:p>
  </w:footnote>
  <w:footnote w:type="continuationSeparator" w:id="0">
    <w:p w14:paraId="70652B02" w14:textId="77777777" w:rsidR="00293BDD" w:rsidRDefault="00293B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A30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4B8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E09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DD"/>
    <w:rsid w:val="000666E0"/>
    <w:rsid w:val="002510B7"/>
    <w:rsid w:val="00293BD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704D7"/>
  <w15:chartTrackingRefBased/>
  <w15:docId w15:val="{06B27666-8500-498C-AF9A-FD8E63AC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93B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2023-07-02T06:37:00Z</dcterms:created>
  <dcterms:modified xsi:type="dcterms:W3CDTF">2023-07-02T06:37:00Z</dcterms:modified>
</cp:coreProperties>
</file>