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HELWYS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Burgh le Marsh, Lindsey.</w:t>
      </w:r>
      <w:bookmarkStart w:id="0" w:name="_GoBack"/>
      <w:bookmarkEnd w:id="0"/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Thomas Griffith(q.v.).</w:t>
      </w: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24-196)</w:t>
      </w: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780D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780D" w:rsidRPr="00F665A7" w:rsidRDefault="00F1780D" w:rsidP="00F178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</w:p>
    <w:p w:rsidR="006B2F86" w:rsidRPr="00F1780D" w:rsidRDefault="00F178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178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80D" w:rsidRDefault="00F1780D" w:rsidP="00E71FC3">
      <w:pPr>
        <w:spacing w:after="0" w:line="240" w:lineRule="auto"/>
      </w:pPr>
      <w:r>
        <w:separator/>
      </w:r>
    </w:p>
  </w:endnote>
  <w:endnote w:type="continuationSeparator" w:id="0">
    <w:p w:rsidR="00F1780D" w:rsidRDefault="00F17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80D" w:rsidRDefault="00F1780D" w:rsidP="00E71FC3">
      <w:pPr>
        <w:spacing w:after="0" w:line="240" w:lineRule="auto"/>
      </w:pPr>
      <w:r>
        <w:separator/>
      </w:r>
    </w:p>
  </w:footnote>
  <w:footnote w:type="continuationSeparator" w:id="0">
    <w:p w:rsidR="00F1780D" w:rsidRDefault="00F17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80D"/>
    <w:rsid w:val="00AB52E8"/>
    <w:rsid w:val="00B16D3F"/>
    <w:rsid w:val="00E71FC3"/>
    <w:rsid w:val="00EF4813"/>
    <w:rsid w:val="00F1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E678"/>
  <w15:chartTrackingRefBased/>
  <w15:docId w15:val="{F9E807FD-B533-4080-82E3-740B6DA9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2016-05-13T20:36:00Z</dcterms:created>
  <dcterms:modified xsi:type="dcterms:W3CDTF">2016-05-13T20:38:00Z</dcterms:modified>
</cp:coreProperties>
</file>