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BEF03" w14:textId="77777777" w:rsidR="00052098" w:rsidRDefault="00052098" w:rsidP="000520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HELWOLDYNG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317D325D" w14:textId="77777777" w:rsidR="00052098" w:rsidRDefault="00052098" w:rsidP="000520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Herne, Kent.</w:t>
      </w:r>
    </w:p>
    <w:p w14:paraId="2B01DF65" w14:textId="77777777" w:rsidR="00052098" w:rsidRDefault="00052098" w:rsidP="000520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E3F5B8" w14:textId="77777777" w:rsidR="00052098" w:rsidRDefault="00052098" w:rsidP="000520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1564706" w14:textId="77777777" w:rsidR="00052098" w:rsidRDefault="00052098" w:rsidP="000520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5EF66FC" w14:textId="77777777" w:rsidR="00052098" w:rsidRDefault="00052098" w:rsidP="000520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C4E85B2" w14:textId="77777777" w:rsidR="00052098" w:rsidRDefault="00052098" w:rsidP="000520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6BE7AF" w14:textId="77777777" w:rsidR="00052098" w:rsidRDefault="00052098" w:rsidP="000520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A42599" w14:textId="77777777" w:rsidR="00052098" w:rsidRDefault="00052098" w:rsidP="000520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2022</w:t>
      </w:r>
    </w:p>
    <w:p w14:paraId="0117A08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B703D" w14:textId="77777777" w:rsidR="00052098" w:rsidRDefault="00052098" w:rsidP="009139A6">
      <w:r>
        <w:separator/>
      </w:r>
    </w:p>
  </w:endnote>
  <w:endnote w:type="continuationSeparator" w:id="0">
    <w:p w14:paraId="4E957FE9" w14:textId="77777777" w:rsidR="00052098" w:rsidRDefault="000520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DFA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037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E8A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6E664" w14:textId="77777777" w:rsidR="00052098" w:rsidRDefault="00052098" w:rsidP="009139A6">
      <w:r>
        <w:separator/>
      </w:r>
    </w:p>
  </w:footnote>
  <w:footnote w:type="continuationSeparator" w:id="0">
    <w:p w14:paraId="61E6DECC" w14:textId="77777777" w:rsidR="00052098" w:rsidRDefault="000520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46D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5B9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D08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098"/>
    <w:rsid w:val="0005209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4DDF7"/>
  <w15:chartTrackingRefBased/>
  <w15:docId w15:val="{08BE31C8-C35C-4E25-9DD0-1752352F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520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2022-06-08T19:38:00Z</dcterms:created>
  <dcterms:modified xsi:type="dcterms:W3CDTF">2022-06-08T19:40:00Z</dcterms:modified>
</cp:coreProperties>
</file>