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3C73B" w14:textId="77777777" w:rsidR="00BB7D6B" w:rsidRDefault="00BB7D6B" w:rsidP="00BB7D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Agnes HELWOLDYNG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fl.1430)</w:t>
      </w:r>
    </w:p>
    <w:p w14:paraId="66EEE5CB" w14:textId="77777777" w:rsidR="00BB7D6B" w:rsidRDefault="00BB7D6B" w:rsidP="00BB7D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Herne, Kent.</w:t>
      </w:r>
    </w:p>
    <w:p w14:paraId="75F281E5" w14:textId="77777777" w:rsidR="00BB7D6B" w:rsidRDefault="00BB7D6B" w:rsidP="00BB7D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36E36A2" w14:textId="77777777" w:rsidR="00BB7D6B" w:rsidRDefault="00BB7D6B" w:rsidP="00BB7D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632DC36" w14:textId="77777777" w:rsidR="00BB7D6B" w:rsidRDefault="00BB7D6B" w:rsidP="00BB7D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1430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4836EB18" w14:textId="77777777" w:rsidR="00BB7D6B" w:rsidRDefault="00BB7D6B" w:rsidP="00BB7D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E6BE1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https://www.kentarchaeology.org.uk/Research/Libr/Wills/NameOrder/H.htm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DE5CBA3" w14:textId="77777777" w:rsidR="00BB7D6B" w:rsidRDefault="00BB7D6B" w:rsidP="00BB7D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3C216D6" w14:textId="77777777" w:rsidR="00BB7D6B" w:rsidRDefault="00BB7D6B" w:rsidP="00BB7D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7F2FBDC" w14:textId="77777777" w:rsidR="00BB7D6B" w:rsidRDefault="00BB7D6B" w:rsidP="00BB7D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2022</w:t>
      </w:r>
    </w:p>
    <w:p w14:paraId="6CADFDD3" w14:textId="77777777" w:rsidR="00BA00AB" w:rsidRPr="00BB7D6B" w:rsidRDefault="00BA00AB" w:rsidP="00BB7D6B"/>
    <w:sectPr w:rsidR="00BA00AB" w:rsidRPr="00BB7D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E2A3F" w14:textId="77777777" w:rsidR="00BB7D6B" w:rsidRDefault="00BB7D6B" w:rsidP="009139A6">
      <w:r>
        <w:separator/>
      </w:r>
    </w:p>
  </w:endnote>
  <w:endnote w:type="continuationSeparator" w:id="0">
    <w:p w14:paraId="1F5DEFC2" w14:textId="77777777" w:rsidR="00BB7D6B" w:rsidRDefault="00BB7D6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88B0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D6F4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1CE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F7EC9" w14:textId="77777777" w:rsidR="00BB7D6B" w:rsidRDefault="00BB7D6B" w:rsidP="009139A6">
      <w:r>
        <w:separator/>
      </w:r>
    </w:p>
  </w:footnote>
  <w:footnote w:type="continuationSeparator" w:id="0">
    <w:p w14:paraId="5E5599CB" w14:textId="77777777" w:rsidR="00BB7D6B" w:rsidRDefault="00BB7D6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9B9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16B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E50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D6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B7D6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78D3D"/>
  <w15:chartTrackingRefBased/>
  <w15:docId w15:val="{799B67CA-87B3-4D90-B901-EB3410091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B7D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H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2022-06-08T19:32:00Z</dcterms:created>
  <dcterms:modified xsi:type="dcterms:W3CDTF">2022-06-08T19:36:00Z</dcterms:modified>
</cp:coreProperties>
</file>