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9F47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HELWELL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6DD1627F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Gunby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14BC9E25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0BBC99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4EF42E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Foderby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3FA3DD6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Lincolnshire(q.v.).</w:t>
      </w:r>
    </w:p>
    <w:p w14:paraId="22230C44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59A5828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34CCFF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94400" w14:textId="77777777" w:rsidR="0064658B" w:rsidRDefault="0064658B" w:rsidP="00646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2022</w:t>
      </w:r>
    </w:p>
    <w:p w14:paraId="7C3914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53CA7" w14:textId="77777777" w:rsidR="0064658B" w:rsidRDefault="0064658B" w:rsidP="009139A6">
      <w:r>
        <w:separator/>
      </w:r>
    </w:p>
  </w:endnote>
  <w:endnote w:type="continuationSeparator" w:id="0">
    <w:p w14:paraId="789E71C3" w14:textId="77777777" w:rsidR="0064658B" w:rsidRDefault="006465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25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45C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FAC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1666E" w14:textId="77777777" w:rsidR="0064658B" w:rsidRDefault="0064658B" w:rsidP="009139A6">
      <w:r>
        <w:separator/>
      </w:r>
    </w:p>
  </w:footnote>
  <w:footnote w:type="continuationSeparator" w:id="0">
    <w:p w14:paraId="554891B2" w14:textId="77777777" w:rsidR="0064658B" w:rsidRDefault="006465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D2A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D4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E7A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58B"/>
    <w:rsid w:val="000666E0"/>
    <w:rsid w:val="002510B7"/>
    <w:rsid w:val="005C130B"/>
    <w:rsid w:val="0064658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C7B89"/>
  <w15:chartTrackingRefBased/>
  <w15:docId w15:val="{59FDC6AF-1DBB-4B11-A6C6-C315D0E6D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465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2022-05-20T20:21:00Z</dcterms:created>
  <dcterms:modified xsi:type="dcterms:W3CDTF">2022-05-20T20:21:00Z</dcterms:modified>
</cp:coreProperties>
</file>