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CC32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02987E1F" w14:textId="77777777" w:rsidR="00DC1CBE" w:rsidRPr="008C2682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Rutland.</w:t>
      </w:r>
    </w:p>
    <w:p w14:paraId="2F2B2A94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60D35E7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3D9A9FF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Rutland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305B75A0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p.319)</w:t>
      </w:r>
    </w:p>
    <w:p w14:paraId="3FBC5ABC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7F1AF72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DE47763" w14:textId="77777777" w:rsidR="00DC1CBE" w:rsidRDefault="00DC1CBE" w:rsidP="00DC1C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7C6E6D7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DB4DF" w14:textId="77777777" w:rsidR="00DC1CBE" w:rsidRDefault="00DC1CBE" w:rsidP="009139A6">
      <w:r>
        <w:separator/>
      </w:r>
    </w:p>
  </w:endnote>
  <w:endnote w:type="continuationSeparator" w:id="0">
    <w:p w14:paraId="4BCC86F0" w14:textId="77777777" w:rsidR="00DC1CBE" w:rsidRDefault="00DC1C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E9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4F6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77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A12B9" w14:textId="77777777" w:rsidR="00DC1CBE" w:rsidRDefault="00DC1CBE" w:rsidP="009139A6">
      <w:r>
        <w:separator/>
      </w:r>
    </w:p>
  </w:footnote>
  <w:footnote w:type="continuationSeparator" w:id="0">
    <w:p w14:paraId="1716CABA" w14:textId="77777777" w:rsidR="00DC1CBE" w:rsidRDefault="00DC1C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3D4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03E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8D1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1CB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CA75F"/>
  <w15:chartTrackingRefBased/>
  <w15:docId w15:val="{65EA28E8-F556-4F02-8624-0567CB29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2021-08-13T07:40:00Z</dcterms:created>
  <dcterms:modified xsi:type="dcterms:W3CDTF">2021-08-13T07:40:00Z</dcterms:modified>
</cp:coreProperties>
</file>