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F7EF5" w14:textId="1A3830D8" w:rsidR="006B2F86" w:rsidRDefault="00A607CD" w:rsidP="00E71FC3">
      <w:pPr>
        <w:pStyle w:val="NoSpacing"/>
      </w:pPr>
      <w:r>
        <w:rPr>
          <w:u w:val="single"/>
        </w:rPr>
        <w:t>Richard HELWEIS</w:t>
      </w:r>
      <w:r>
        <w:t xml:space="preserve">      (fl.1494)</w:t>
      </w:r>
    </w:p>
    <w:p w14:paraId="78B68EC1" w14:textId="0C76FABA" w:rsidR="00A607CD" w:rsidRDefault="00A607CD" w:rsidP="00E71FC3">
      <w:pPr>
        <w:pStyle w:val="NoSpacing"/>
      </w:pPr>
      <w:r>
        <w:t>of York. Shipwright.</w:t>
      </w:r>
    </w:p>
    <w:p w14:paraId="4B7D5E01" w14:textId="238C1B31" w:rsidR="00A607CD" w:rsidRDefault="00A607CD" w:rsidP="00E71FC3">
      <w:pPr>
        <w:pStyle w:val="NoSpacing"/>
      </w:pPr>
    </w:p>
    <w:p w14:paraId="50FBDD93" w14:textId="697021C6" w:rsidR="00A607CD" w:rsidRDefault="00A607CD" w:rsidP="00E71FC3">
      <w:pPr>
        <w:pStyle w:val="NoSpacing"/>
      </w:pPr>
    </w:p>
    <w:p w14:paraId="0DCC8CD0" w14:textId="0D9FB565" w:rsidR="00A607CD" w:rsidRDefault="00A607CD" w:rsidP="00E71FC3">
      <w:pPr>
        <w:pStyle w:val="NoSpacing"/>
      </w:pPr>
      <w:r>
        <w:t xml:space="preserve">Son of John </w:t>
      </w:r>
      <w:proofErr w:type="spellStart"/>
      <w:r>
        <w:t>Helweis</w:t>
      </w:r>
      <w:proofErr w:type="spellEnd"/>
      <w:r>
        <w:t>, also shipwright(q.v.).   (R.F.Y. p.219)</w:t>
      </w:r>
    </w:p>
    <w:p w14:paraId="42FE8C87" w14:textId="3A61F0A8" w:rsidR="00A607CD" w:rsidRDefault="00A607CD" w:rsidP="00E71FC3">
      <w:pPr>
        <w:pStyle w:val="NoSpacing"/>
      </w:pPr>
    </w:p>
    <w:p w14:paraId="5A5A4029" w14:textId="535C4AA5" w:rsidR="00A607CD" w:rsidRDefault="00A607CD" w:rsidP="00E71FC3">
      <w:pPr>
        <w:pStyle w:val="NoSpacing"/>
      </w:pPr>
    </w:p>
    <w:p w14:paraId="16A88F69" w14:textId="4A8395EE" w:rsidR="00A607CD" w:rsidRDefault="00A607CD" w:rsidP="00E71FC3">
      <w:pPr>
        <w:pStyle w:val="NoSpacing"/>
      </w:pPr>
      <w:r>
        <w:tab/>
        <w:t>1494</w:t>
      </w:r>
      <w:r>
        <w:tab/>
        <w:t>He became a Freeman by patrimony.  (ibid.)</w:t>
      </w:r>
    </w:p>
    <w:p w14:paraId="351BA36E" w14:textId="00596FE2" w:rsidR="00A607CD" w:rsidRDefault="00A607CD" w:rsidP="00E71FC3">
      <w:pPr>
        <w:pStyle w:val="NoSpacing"/>
      </w:pPr>
    </w:p>
    <w:p w14:paraId="0225D812" w14:textId="00DEC90A" w:rsidR="00A607CD" w:rsidRDefault="00A607CD" w:rsidP="00E71FC3">
      <w:pPr>
        <w:pStyle w:val="NoSpacing"/>
      </w:pPr>
    </w:p>
    <w:p w14:paraId="7DD343B5" w14:textId="6DB4F619" w:rsidR="00A607CD" w:rsidRPr="00A607CD" w:rsidRDefault="00A607CD" w:rsidP="00E71FC3">
      <w:pPr>
        <w:pStyle w:val="NoSpacing"/>
      </w:pPr>
      <w:r>
        <w:t>26 September 2019</w:t>
      </w:r>
      <w:bookmarkStart w:id="0" w:name="_GoBack"/>
      <w:bookmarkEnd w:id="0"/>
    </w:p>
    <w:sectPr w:rsidR="00A607CD" w:rsidRPr="00A607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185B5" w14:textId="77777777" w:rsidR="00A607CD" w:rsidRDefault="00A607CD" w:rsidP="00E71FC3">
      <w:pPr>
        <w:spacing w:after="0" w:line="240" w:lineRule="auto"/>
      </w:pPr>
      <w:r>
        <w:separator/>
      </w:r>
    </w:p>
  </w:endnote>
  <w:endnote w:type="continuationSeparator" w:id="0">
    <w:p w14:paraId="2BFB78F0" w14:textId="77777777" w:rsidR="00A607CD" w:rsidRDefault="00A607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437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52A18" w14:textId="77777777" w:rsidR="00A607CD" w:rsidRDefault="00A607CD" w:rsidP="00E71FC3">
      <w:pPr>
        <w:spacing w:after="0" w:line="240" w:lineRule="auto"/>
      </w:pPr>
      <w:r>
        <w:separator/>
      </w:r>
    </w:p>
  </w:footnote>
  <w:footnote w:type="continuationSeparator" w:id="0">
    <w:p w14:paraId="572270D0" w14:textId="77777777" w:rsidR="00A607CD" w:rsidRDefault="00A607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CD"/>
    <w:rsid w:val="001A7C09"/>
    <w:rsid w:val="00577BD5"/>
    <w:rsid w:val="00656CBA"/>
    <w:rsid w:val="006A1F77"/>
    <w:rsid w:val="00733BE7"/>
    <w:rsid w:val="00A607C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B1C8C"/>
  <w15:chartTrackingRefBased/>
  <w15:docId w15:val="{F76D455D-C956-4FEA-8EDC-B1D0D28C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2019-09-26T18:32:00Z</dcterms:created>
  <dcterms:modified xsi:type="dcterms:W3CDTF">2019-09-26T18:37:00Z</dcterms:modified>
</cp:coreProperties>
</file>