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4F6AB" w14:textId="2C551D29" w:rsidR="006B2F86" w:rsidRDefault="00E56B88" w:rsidP="00E71FC3">
      <w:pPr>
        <w:pStyle w:val="NoSpacing"/>
      </w:pPr>
      <w:r>
        <w:rPr>
          <w:u w:val="single"/>
        </w:rPr>
        <w:t>John HELWEIS</w:t>
      </w:r>
      <w:r>
        <w:t xml:space="preserve">      (fl.1469)</w:t>
      </w:r>
    </w:p>
    <w:p w14:paraId="584C8629" w14:textId="50E5239F" w:rsidR="00E56B88" w:rsidRDefault="00E56B88" w:rsidP="00E71FC3">
      <w:pPr>
        <w:pStyle w:val="NoSpacing"/>
      </w:pPr>
      <w:r>
        <w:t>of York. Shipwright.</w:t>
      </w:r>
    </w:p>
    <w:p w14:paraId="01947397" w14:textId="37231FC1" w:rsidR="00E56B88" w:rsidRDefault="00E56B88" w:rsidP="00E71FC3">
      <w:pPr>
        <w:pStyle w:val="NoSpacing"/>
      </w:pPr>
    </w:p>
    <w:p w14:paraId="5985F5EC" w14:textId="033836A1" w:rsidR="00E56B88" w:rsidRDefault="00E56B88" w:rsidP="00E71FC3">
      <w:pPr>
        <w:pStyle w:val="NoSpacing"/>
      </w:pPr>
    </w:p>
    <w:p w14:paraId="1E947470" w14:textId="56F91B02" w:rsidR="00E56B88" w:rsidRDefault="00E56B88" w:rsidP="00E71FC3">
      <w:pPr>
        <w:pStyle w:val="NoSpacing"/>
      </w:pPr>
      <w:r>
        <w:t>Son:   Richard, also a shipwright(q.v.).   (R.F.Y. p.219)</w:t>
      </w:r>
    </w:p>
    <w:p w14:paraId="2D8DFE1C" w14:textId="3B5A3E9B" w:rsidR="00E56B88" w:rsidRDefault="00E56B88" w:rsidP="00E71FC3">
      <w:pPr>
        <w:pStyle w:val="NoSpacing"/>
      </w:pPr>
    </w:p>
    <w:p w14:paraId="10209043" w14:textId="4C4B068C" w:rsidR="00E56B88" w:rsidRDefault="00E56B88" w:rsidP="00E71FC3">
      <w:pPr>
        <w:pStyle w:val="NoSpacing"/>
      </w:pPr>
    </w:p>
    <w:p w14:paraId="75470924" w14:textId="0419909E" w:rsidR="00E56B88" w:rsidRDefault="00E56B88" w:rsidP="00E71FC3">
      <w:pPr>
        <w:pStyle w:val="NoSpacing"/>
      </w:pPr>
      <w:r>
        <w:tab/>
        <w:t>1494</w:t>
      </w:r>
      <w:r>
        <w:tab/>
        <w:t>Richard became a Freeman by</w:t>
      </w:r>
      <w:r w:rsidR="00444F26">
        <w:t xml:space="preserve"> patrimony.   (ibid.)</w:t>
      </w:r>
    </w:p>
    <w:p w14:paraId="63CDA09D" w14:textId="6297A61A" w:rsidR="00444F26" w:rsidRDefault="00444F26" w:rsidP="00E71FC3">
      <w:pPr>
        <w:pStyle w:val="NoSpacing"/>
      </w:pPr>
    </w:p>
    <w:p w14:paraId="6ECC26C2" w14:textId="28F7CF39" w:rsidR="00444F26" w:rsidRDefault="00444F26" w:rsidP="00E71FC3">
      <w:pPr>
        <w:pStyle w:val="NoSpacing"/>
      </w:pPr>
    </w:p>
    <w:p w14:paraId="45D5832A" w14:textId="09637A40" w:rsidR="00444F26" w:rsidRPr="00E56B88" w:rsidRDefault="00444F26" w:rsidP="00E71FC3">
      <w:pPr>
        <w:pStyle w:val="NoSpacing"/>
      </w:pPr>
      <w:r>
        <w:t>26 September 2019</w:t>
      </w:r>
      <w:bookmarkStart w:id="0" w:name="_GoBack"/>
      <w:bookmarkEnd w:id="0"/>
    </w:p>
    <w:sectPr w:rsidR="00444F26" w:rsidRPr="00E56B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6C2BA" w14:textId="77777777" w:rsidR="00E56B88" w:rsidRDefault="00E56B88" w:rsidP="00E71FC3">
      <w:pPr>
        <w:spacing w:after="0" w:line="240" w:lineRule="auto"/>
      </w:pPr>
      <w:r>
        <w:separator/>
      </w:r>
    </w:p>
  </w:endnote>
  <w:endnote w:type="continuationSeparator" w:id="0">
    <w:p w14:paraId="57F74563" w14:textId="77777777" w:rsidR="00E56B88" w:rsidRDefault="00E56B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916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595E1" w14:textId="77777777" w:rsidR="00E56B88" w:rsidRDefault="00E56B88" w:rsidP="00E71FC3">
      <w:pPr>
        <w:spacing w:after="0" w:line="240" w:lineRule="auto"/>
      </w:pPr>
      <w:r>
        <w:separator/>
      </w:r>
    </w:p>
  </w:footnote>
  <w:footnote w:type="continuationSeparator" w:id="0">
    <w:p w14:paraId="2095CFE4" w14:textId="77777777" w:rsidR="00E56B88" w:rsidRDefault="00E56B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88"/>
    <w:rsid w:val="001A7C09"/>
    <w:rsid w:val="00444F26"/>
    <w:rsid w:val="00577BD5"/>
    <w:rsid w:val="00656CBA"/>
    <w:rsid w:val="006A1F77"/>
    <w:rsid w:val="00733BE7"/>
    <w:rsid w:val="00AB52E8"/>
    <w:rsid w:val="00B16D3F"/>
    <w:rsid w:val="00BB41AC"/>
    <w:rsid w:val="00E56B8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8F8ED"/>
  <w15:chartTrackingRefBased/>
  <w15:docId w15:val="{2349F521-C844-450B-ADDB-7CA5495E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2019-09-26T18:41:00Z</dcterms:created>
  <dcterms:modified xsi:type="dcterms:W3CDTF">2019-09-26T18:56:00Z</dcterms:modified>
</cp:coreProperties>
</file>