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BD5" w:rsidRDefault="00757BD5" w:rsidP="00757BD5">
      <w:pPr>
        <w:pStyle w:val="NoSpacing"/>
      </w:pPr>
      <w:r>
        <w:rPr>
          <w:u w:val="single"/>
        </w:rPr>
        <w:t>Thomas HELWARDYNG</w:t>
      </w:r>
      <w:r>
        <w:t xml:space="preserve">     (fl.1496-7)</w:t>
      </w:r>
    </w:p>
    <w:p w:rsidR="00757BD5" w:rsidRDefault="00757BD5" w:rsidP="00757BD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St.Nicholas</w:t>
      </w:r>
      <w:proofErr w:type="spellEnd"/>
      <w:r>
        <w:t xml:space="preserve"> at Wade, Kent.</w:t>
      </w:r>
    </w:p>
    <w:p w:rsidR="00757BD5" w:rsidRDefault="00757BD5" w:rsidP="00757BD5">
      <w:pPr>
        <w:pStyle w:val="NoSpacing"/>
      </w:pPr>
    </w:p>
    <w:p w:rsidR="00757BD5" w:rsidRDefault="00757BD5" w:rsidP="00757BD5">
      <w:pPr>
        <w:pStyle w:val="NoSpacing"/>
      </w:pPr>
    </w:p>
    <w:p w:rsidR="00757BD5" w:rsidRDefault="00757BD5" w:rsidP="00757BD5">
      <w:pPr>
        <w:pStyle w:val="NoSpacing"/>
      </w:pPr>
      <w:r>
        <w:t xml:space="preserve">         1496-7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p.241)</w:t>
      </w:r>
    </w:p>
    <w:p w:rsidR="00757BD5" w:rsidRDefault="00757BD5" w:rsidP="00757BD5">
      <w:pPr>
        <w:pStyle w:val="NoSpacing"/>
      </w:pPr>
    </w:p>
    <w:p w:rsidR="00757BD5" w:rsidRDefault="00757BD5" w:rsidP="00757BD5">
      <w:pPr>
        <w:pStyle w:val="NoSpacing"/>
      </w:pPr>
    </w:p>
    <w:p w:rsidR="00757BD5" w:rsidRDefault="00757BD5" w:rsidP="00757BD5">
      <w:pPr>
        <w:pStyle w:val="NoSpacing"/>
      </w:pPr>
    </w:p>
    <w:p w:rsidR="00E47068" w:rsidRPr="00C009D8" w:rsidRDefault="00757BD5" w:rsidP="00757BD5">
      <w:pPr>
        <w:pStyle w:val="NoSpacing"/>
      </w:pPr>
      <w:r>
        <w:t>25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BD5" w:rsidRDefault="00757BD5" w:rsidP="00920DE3">
      <w:pPr>
        <w:spacing w:after="0" w:line="240" w:lineRule="auto"/>
      </w:pPr>
      <w:r>
        <w:separator/>
      </w:r>
    </w:p>
  </w:endnote>
  <w:endnote w:type="continuationSeparator" w:id="0">
    <w:p w:rsidR="00757BD5" w:rsidRDefault="00757B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BD5" w:rsidRDefault="00757BD5" w:rsidP="00920DE3">
      <w:pPr>
        <w:spacing w:after="0" w:line="240" w:lineRule="auto"/>
      </w:pPr>
      <w:r>
        <w:separator/>
      </w:r>
    </w:p>
  </w:footnote>
  <w:footnote w:type="continuationSeparator" w:id="0">
    <w:p w:rsidR="00757BD5" w:rsidRDefault="00757B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BD5"/>
    <w:rsid w:val="00120749"/>
    <w:rsid w:val="00624CAE"/>
    <w:rsid w:val="00757BD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2014-12-03T20:17:00Z</dcterms:created>
  <dcterms:modified xsi:type="dcterms:W3CDTF">2014-12-03T20:19:00Z</dcterms:modified>
</cp:coreProperties>
</file>